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3195"/>
        <w:gridCol w:w="4724"/>
      </w:tblGrid>
      <w:tr w:rsidR="0090596C" w:rsidRPr="009D17DC" w:rsidTr="0090596C">
        <w:tc>
          <w:tcPr>
            <w:tcW w:w="5000" w:type="pct"/>
            <w:gridSpan w:val="3"/>
            <w:shd w:val="clear" w:color="auto" w:fill="731F1C" w:themeFill="accent5"/>
          </w:tcPr>
          <w:p w:rsidR="00650259" w:rsidRPr="009D17DC" w:rsidRDefault="00FA50F1" w:rsidP="0056654E">
            <w:pPr>
              <w:pStyle w:val="Heading1"/>
              <w:jc w:val="center"/>
              <w:outlineLvl w:val="0"/>
              <w:rPr>
                <w:rFonts w:asciiTheme="minorHAnsi" w:hAnsiTheme="minorHAnsi" w:cstheme="minorHAnsi"/>
              </w:rPr>
            </w:pPr>
            <w:r w:rsidRPr="009D17DC">
              <w:rPr>
                <w:rFonts w:asciiTheme="minorHAnsi" w:hAnsiTheme="minorHAnsi" w:cstheme="minorHAnsi"/>
              </w:rPr>
              <w:t>Requestor Information</w:t>
            </w:r>
          </w:p>
        </w:tc>
      </w:tr>
      <w:tr w:rsidR="00650259" w:rsidRPr="009D17DC" w:rsidTr="0090596C">
        <w:tc>
          <w:tcPr>
            <w:tcW w:w="1334" w:type="pct"/>
            <w:vAlign w:val="bottom"/>
          </w:tcPr>
          <w:p w:rsidR="00E02270" w:rsidRPr="009D17DC" w:rsidRDefault="00E02270" w:rsidP="00FA50F1">
            <w:pPr>
              <w:pStyle w:val="NormalIndent"/>
              <w:ind w:hanging="720"/>
              <w:rPr>
                <w:rFonts w:cstheme="minorHAnsi"/>
                <w:sz w:val="18"/>
                <w:szCs w:val="18"/>
              </w:rPr>
            </w:pPr>
          </w:p>
          <w:p w:rsidR="00650259" w:rsidRPr="009D17DC" w:rsidRDefault="00FA50F1" w:rsidP="00FA50F1">
            <w:pPr>
              <w:pStyle w:val="NormalIndent"/>
              <w:ind w:hanging="720"/>
              <w:rPr>
                <w:rFonts w:cstheme="minorHAnsi"/>
                <w:sz w:val="18"/>
                <w:szCs w:val="18"/>
              </w:rPr>
            </w:pPr>
            <w:r w:rsidRPr="009D17DC">
              <w:rPr>
                <w:rFonts w:cstheme="minorHAnsi"/>
                <w:sz w:val="18"/>
                <w:szCs w:val="18"/>
              </w:rPr>
              <w:t>Department/School</w:t>
            </w:r>
          </w:p>
        </w:tc>
        <w:sdt>
          <w:sdtPr>
            <w:rPr>
              <w:rFonts w:cstheme="minorHAnsi"/>
              <w:sz w:val="18"/>
              <w:szCs w:val="18"/>
            </w:rPr>
            <w:id w:val="-709415955"/>
            <w:placeholder>
              <w:docPart w:val="EC90ECB8348A477B8B4496917368C54D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650259" w:rsidRPr="009D17DC" w:rsidRDefault="00FA50F1" w:rsidP="007F7B5D">
                <w:pPr>
                  <w:spacing w:before="120"/>
                  <w:rPr>
                    <w:rFonts w:cstheme="minorHAnsi"/>
                    <w:sz w:val="18"/>
                    <w:szCs w:val="18"/>
                  </w:rPr>
                </w:pPr>
                <w:r w:rsidRPr="009D17DC">
                  <w:rPr>
                    <w:rStyle w:val="PlaceholderText"/>
                    <w:rFonts w:cstheme="minorHAnsi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650259" w:rsidRPr="009D17DC" w:rsidTr="0090596C">
        <w:tc>
          <w:tcPr>
            <w:tcW w:w="1334" w:type="pct"/>
            <w:vAlign w:val="bottom"/>
          </w:tcPr>
          <w:p w:rsidR="00E03AE9" w:rsidRPr="009D17DC" w:rsidRDefault="00E03AE9" w:rsidP="00FA50F1">
            <w:pPr>
              <w:pStyle w:val="NormalIndent"/>
              <w:ind w:hanging="720"/>
              <w:rPr>
                <w:rFonts w:cstheme="minorHAnsi"/>
                <w:sz w:val="18"/>
                <w:szCs w:val="18"/>
              </w:rPr>
            </w:pPr>
          </w:p>
          <w:p w:rsidR="00650259" w:rsidRPr="009D17DC" w:rsidRDefault="00E6769B" w:rsidP="00FA50F1">
            <w:pPr>
              <w:pStyle w:val="NormalIndent"/>
              <w:ind w:hanging="72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Contact First &amp; </w:t>
            </w:r>
            <w:r w:rsidR="00FA50F1" w:rsidRPr="009D17DC">
              <w:rPr>
                <w:rFonts w:cstheme="minorHAnsi"/>
                <w:sz w:val="18"/>
                <w:szCs w:val="18"/>
              </w:rPr>
              <w:t>Last</w:t>
            </w:r>
            <w:r w:rsidR="0057172C" w:rsidRPr="009D17DC">
              <w:rPr>
                <w:rFonts w:cstheme="minorHAnsi"/>
                <w:sz w:val="18"/>
                <w:szCs w:val="18"/>
              </w:rPr>
              <w:t xml:space="preserve"> Name</w:t>
            </w:r>
          </w:p>
        </w:tc>
        <w:sdt>
          <w:sdtPr>
            <w:rPr>
              <w:rFonts w:cstheme="minorHAnsi"/>
              <w:sz w:val="18"/>
              <w:szCs w:val="18"/>
            </w:rPr>
            <w:id w:val="-2065547488"/>
            <w:placeholder>
              <w:docPart w:val="395E430F493440FCAA8C5FBD22F281E1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650259" w:rsidRPr="009D17DC" w:rsidRDefault="00FA50F1" w:rsidP="007F7B5D">
                <w:pPr>
                  <w:spacing w:before="120"/>
                  <w:rPr>
                    <w:rFonts w:cstheme="minorHAnsi"/>
                    <w:sz w:val="18"/>
                    <w:szCs w:val="18"/>
                  </w:rPr>
                </w:pPr>
                <w:r w:rsidRPr="009D17DC">
                  <w:rPr>
                    <w:rStyle w:val="PlaceholderText"/>
                    <w:rFonts w:cstheme="minorHAnsi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50F1" w:rsidRPr="009D17DC" w:rsidTr="0090596C">
        <w:trPr>
          <w:gridAfter w:val="1"/>
          <w:wAfter w:w="2187" w:type="pct"/>
        </w:trPr>
        <w:tc>
          <w:tcPr>
            <w:tcW w:w="1334" w:type="pct"/>
            <w:vAlign w:val="bottom"/>
          </w:tcPr>
          <w:p w:rsidR="00E03AE9" w:rsidRPr="009D17DC" w:rsidRDefault="00E03AE9" w:rsidP="00304F15">
            <w:pPr>
              <w:pStyle w:val="NormalIndent"/>
              <w:ind w:hanging="720"/>
              <w:rPr>
                <w:rFonts w:cstheme="minorHAnsi"/>
                <w:sz w:val="18"/>
                <w:szCs w:val="18"/>
              </w:rPr>
            </w:pPr>
          </w:p>
          <w:p w:rsidR="00FA50F1" w:rsidRPr="009D17DC" w:rsidRDefault="00304F15" w:rsidP="00304F15">
            <w:pPr>
              <w:pStyle w:val="NormalIndent"/>
              <w:ind w:hanging="720"/>
              <w:rPr>
                <w:rFonts w:cstheme="minorHAnsi"/>
                <w:sz w:val="18"/>
                <w:szCs w:val="18"/>
              </w:rPr>
            </w:pPr>
            <w:r w:rsidRPr="009D17DC">
              <w:rPr>
                <w:rFonts w:cstheme="minorHAnsi"/>
                <w:sz w:val="18"/>
                <w:szCs w:val="18"/>
              </w:rPr>
              <w:t xml:space="preserve">Contact </w:t>
            </w:r>
            <w:r w:rsidR="000A4BFA" w:rsidRPr="009D17DC">
              <w:rPr>
                <w:rFonts w:cstheme="minorHAnsi"/>
                <w:sz w:val="18"/>
                <w:szCs w:val="18"/>
              </w:rPr>
              <w:t>Phone</w:t>
            </w:r>
          </w:p>
        </w:tc>
        <w:sdt>
          <w:sdtPr>
            <w:rPr>
              <w:rFonts w:cstheme="minorHAnsi"/>
              <w:sz w:val="18"/>
              <w:szCs w:val="18"/>
            </w:rPr>
            <w:id w:val="-766154483"/>
            <w:placeholder>
              <w:docPart w:val="7624971DE6094E87909BB72BC998EBB0"/>
            </w:placeholder>
            <w:showingPlcHdr/>
            <w:text/>
          </w:sdtPr>
          <w:sdtEndPr/>
          <w:sdtContent>
            <w:tc>
              <w:tcPr>
                <w:tcW w:w="1479" w:type="pct"/>
                <w:tcBorders>
                  <w:bottom w:val="single" w:sz="4" w:space="0" w:color="auto"/>
                </w:tcBorders>
                <w:vAlign w:val="bottom"/>
              </w:tcPr>
              <w:p w:rsidR="00FA50F1" w:rsidRPr="009D17DC" w:rsidRDefault="00450CEC" w:rsidP="007F7B5D">
                <w:pPr>
                  <w:spacing w:before="120"/>
                  <w:rPr>
                    <w:rFonts w:cstheme="minorHAnsi"/>
                    <w:sz w:val="18"/>
                    <w:szCs w:val="18"/>
                  </w:rPr>
                </w:pPr>
                <w:r w:rsidRPr="009D17DC">
                  <w:rPr>
                    <w:rStyle w:val="PlaceholderText"/>
                    <w:rFonts w:cstheme="minorHAnsi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650259" w:rsidRPr="009D17DC" w:rsidTr="0090596C">
        <w:tc>
          <w:tcPr>
            <w:tcW w:w="1334" w:type="pct"/>
            <w:vAlign w:val="bottom"/>
          </w:tcPr>
          <w:p w:rsidR="00E03AE9" w:rsidRPr="009D17DC" w:rsidRDefault="00E03AE9" w:rsidP="00304F15">
            <w:pPr>
              <w:pStyle w:val="NormalIndent"/>
              <w:ind w:hanging="720"/>
              <w:rPr>
                <w:rFonts w:cstheme="minorHAnsi"/>
                <w:sz w:val="18"/>
                <w:szCs w:val="18"/>
              </w:rPr>
            </w:pPr>
          </w:p>
          <w:p w:rsidR="00650259" w:rsidRPr="009D17DC" w:rsidRDefault="00304F15" w:rsidP="00304F15">
            <w:pPr>
              <w:pStyle w:val="NormalIndent"/>
              <w:ind w:hanging="720"/>
              <w:rPr>
                <w:rFonts w:cstheme="minorHAnsi"/>
                <w:sz w:val="18"/>
                <w:szCs w:val="18"/>
              </w:rPr>
            </w:pPr>
            <w:r w:rsidRPr="009D17DC">
              <w:rPr>
                <w:rFonts w:cstheme="minorHAnsi"/>
                <w:sz w:val="18"/>
                <w:szCs w:val="18"/>
              </w:rPr>
              <w:t xml:space="preserve">Contact </w:t>
            </w:r>
            <w:r w:rsidR="000A4BFA" w:rsidRPr="009D17DC">
              <w:rPr>
                <w:rFonts w:cstheme="minorHAnsi"/>
                <w:sz w:val="18"/>
                <w:szCs w:val="18"/>
              </w:rPr>
              <w:t>Email</w:t>
            </w:r>
          </w:p>
        </w:tc>
        <w:sdt>
          <w:sdtPr>
            <w:rPr>
              <w:rFonts w:cstheme="minorHAnsi"/>
              <w:sz w:val="18"/>
              <w:szCs w:val="18"/>
            </w:rPr>
            <w:id w:val="2050498119"/>
            <w:placeholder>
              <w:docPart w:val="B11988A1D181458196A04F61E333975B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650259" w:rsidRPr="009D17DC" w:rsidRDefault="00450CEC" w:rsidP="007F7B5D">
                <w:pPr>
                  <w:spacing w:before="120"/>
                  <w:rPr>
                    <w:rFonts w:cstheme="minorHAnsi"/>
                    <w:sz w:val="18"/>
                    <w:szCs w:val="18"/>
                  </w:rPr>
                </w:pPr>
                <w:r w:rsidRPr="009D17DC">
                  <w:rPr>
                    <w:rStyle w:val="PlaceholderText"/>
                    <w:rFonts w:cstheme="minorHAnsi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69335F" w:rsidRPr="009D17DC" w:rsidTr="0090596C">
        <w:tc>
          <w:tcPr>
            <w:tcW w:w="1334" w:type="pct"/>
            <w:vAlign w:val="bottom"/>
          </w:tcPr>
          <w:p w:rsidR="00E03AE9" w:rsidRPr="009D17DC" w:rsidRDefault="00E03AE9" w:rsidP="0057172C">
            <w:pPr>
              <w:pStyle w:val="NormalIndent"/>
              <w:ind w:left="0"/>
              <w:rPr>
                <w:rFonts w:cstheme="minorHAnsi"/>
                <w:sz w:val="18"/>
                <w:szCs w:val="18"/>
              </w:rPr>
            </w:pPr>
          </w:p>
          <w:p w:rsidR="0069335F" w:rsidRPr="009D17DC" w:rsidRDefault="0069799A" w:rsidP="0057172C">
            <w:pPr>
              <w:pStyle w:val="NormalIndent"/>
              <w:ind w:left="0"/>
              <w:rPr>
                <w:rFonts w:cstheme="minorHAnsi"/>
                <w:sz w:val="18"/>
                <w:szCs w:val="18"/>
              </w:rPr>
            </w:pPr>
            <w:r w:rsidRPr="009D17DC">
              <w:rPr>
                <w:rFonts w:cstheme="minorHAnsi"/>
                <w:sz w:val="18"/>
                <w:szCs w:val="18"/>
              </w:rPr>
              <w:t>How many question sets will you be submitting</w:t>
            </w:r>
            <w:r w:rsidR="0069335F" w:rsidRPr="009D17DC">
              <w:rPr>
                <w:rFonts w:cstheme="minorHAnsi"/>
                <w:sz w:val="18"/>
                <w:szCs w:val="18"/>
              </w:rPr>
              <w:t>?</w:t>
            </w:r>
            <w:r w:rsidR="000A4BFA" w:rsidRPr="009D17D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cstheme="minorHAnsi"/>
              <w:sz w:val="18"/>
              <w:szCs w:val="18"/>
            </w:rPr>
            <w:id w:val="392617913"/>
            <w:placeholder>
              <w:docPart w:val="B8BED47AC2FD4F34B02F595C77EEC6F9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69335F" w:rsidRPr="009D17DC" w:rsidRDefault="0069335F" w:rsidP="007F7B5D">
                <w:pPr>
                  <w:spacing w:before="120"/>
                  <w:rPr>
                    <w:rFonts w:cstheme="minorHAnsi"/>
                    <w:sz w:val="18"/>
                    <w:szCs w:val="18"/>
                  </w:rPr>
                </w:pPr>
                <w:r w:rsidRPr="009D17DC">
                  <w:rPr>
                    <w:rStyle w:val="PlaceholderText"/>
                    <w:rFonts w:cstheme="minorHAnsi"/>
                    <w:sz w:val="18"/>
                    <w:szCs w:val="18"/>
                  </w:rPr>
                  <w:t>Choose an item.</w:t>
                </w:r>
              </w:p>
            </w:tc>
          </w:sdtContent>
        </w:sdt>
      </w:tr>
      <w:tr w:rsidR="00304F15" w:rsidRPr="009D17DC" w:rsidTr="00E662F4">
        <w:tc>
          <w:tcPr>
            <w:tcW w:w="1334" w:type="pct"/>
            <w:vAlign w:val="bottom"/>
          </w:tcPr>
          <w:p w:rsidR="00E03AE9" w:rsidRPr="009D17DC" w:rsidRDefault="00E03AE9" w:rsidP="00A86FB7">
            <w:pPr>
              <w:pStyle w:val="NormalIndent"/>
              <w:ind w:left="0"/>
              <w:rPr>
                <w:rFonts w:cstheme="minorHAnsi"/>
                <w:sz w:val="18"/>
                <w:szCs w:val="18"/>
              </w:rPr>
            </w:pPr>
          </w:p>
          <w:p w:rsidR="00304F15" w:rsidRPr="009D17DC" w:rsidRDefault="00304F15" w:rsidP="00A86FB7">
            <w:pPr>
              <w:pStyle w:val="NormalIndent"/>
              <w:ind w:left="0"/>
              <w:rPr>
                <w:rFonts w:cstheme="minorHAnsi"/>
                <w:sz w:val="18"/>
                <w:szCs w:val="18"/>
              </w:rPr>
            </w:pPr>
            <w:r w:rsidRPr="009D17DC">
              <w:rPr>
                <w:rFonts w:cstheme="minorHAnsi"/>
                <w:sz w:val="18"/>
                <w:szCs w:val="18"/>
              </w:rPr>
              <w:t>What courses will receive question set 1? (</w:t>
            </w:r>
            <w:r w:rsidR="00A86FB7" w:rsidRPr="009D17DC">
              <w:rPr>
                <w:rFonts w:cstheme="minorHAnsi"/>
                <w:sz w:val="18"/>
                <w:szCs w:val="18"/>
              </w:rPr>
              <w:t>E</w:t>
            </w:r>
            <w:r w:rsidRPr="009D17DC">
              <w:rPr>
                <w:rFonts w:cstheme="minorHAnsi"/>
                <w:sz w:val="18"/>
                <w:szCs w:val="18"/>
              </w:rPr>
              <w:t xml:space="preserve">x. Bio 101, </w:t>
            </w:r>
            <w:r w:rsidR="00A86FB7" w:rsidRPr="009D17DC">
              <w:rPr>
                <w:rFonts w:cstheme="minorHAnsi"/>
                <w:sz w:val="18"/>
                <w:szCs w:val="18"/>
              </w:rPr>
              <w:t xml:space="preserve">Bio </w:t>
            </w:r>
            <w:r w:rsidRPr="009D17DC">
              <w:rPr>
                <w:rFonts w:cstheme="minorHAnsi"/>
                <w:sz w:val="18"/>
                <w:szCs w:val="18"/>
              </w:rPr>
              <w:t xml:space="preserve">102, </w:t>
            </w:r>
            <w:r w:rsidR="00A86FB7" w:rsidRPr="009D17DC">
              <w:rPr>
                <w:rFonts w:cstheme="minorHAnsi"/>
                <w:sz w:val="18"/>
                <w:szCs w:val="18"/>
              </w:rPr>
              <w:t xml:space="preserve">Bio </w:t>
            </w:r>
            <w:r w:rsidRPr="009D17DC">
              <w:rPr>
                <w:rFonts w:cstheme="minorHAnsi"/>
                <w:sz w:val="18"/>
                <w:szCs w:val="18"/>
              </w:rPr>
              <w:t>107)</w:t>
            </w:r>
          </w:p>
        </w:tc>
        <w:sdt>
          <w:sdtPr>
            <w:rPr>
              <w:rFonts w:cstheme="minorHAnsi"/>
              <w:sz w:val="18"/>
              <w:szCs w:val="18"/>
            </w:rPr>
            <w:id w:val="659121799"/>
            <w:placeholder>
              <w:docPart w:val="210CA1EC61234C30B3BB01E7B778813A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304F15" w:rsidRPr="009D17DC" w:rsidRDefault="000B739C" w:rsidP="00E662F4">
                <w:pPr>
                  <w:spacing w:before="120"/>
                  <w:rPr>
                    <w:rFonts w:cstheme="minorHAnsi"/>
                    <w:sz w:val="18"/>
                    <w:szCs w:val="18"/>
                  </w:rPr>
                </w:pPr>
                <w:r w:rsidRPr="009D17DC">
                  <w:rPr>
                    <w:rStyle w:val="PlaceholderText"/>
                    <w:rFonts w:cstheme="minorHAnsi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04F15" w:rsidRPr="009D17DC" w:rsidTr="00E662F4">
        <w:tc>
          <w:tcPr>
            <w:tcW w:w="1334" w:type="pct"/>
            <w:vAlign w:val="bottom"/>
          </w:tcPr>
          <w:p w:rsidR="00E03AE9" w:rsidRPr="009D17DC" w:rsidRDefault="00E03AE9" w:rsidP="00E662F4">
            <w:pPr>
              <w:pStyle w:val="NormalIndent"/>
              <w:ind w:left="0"/>
              <w:rPr>
                <w:rFonts w:cstheme="minorHAnsi"/>
                <w:sz w:val="18"/>
                <w:szCs w:val="18"/>
              </w:rPr>
            </w:pPr>
          </w:p>
          <w:p w:rsidR="00304F15" w:rsidRPr="009D17DC" w:rsidRDefault="00304F15" w:rsidP="00E662F4">
            <w:pPr>
              <w:pStyle w:val="NormalIndent"/>
              <w:ind w:left="0"/>
              <w:rPr>
                <w:rFonts w:cstheme="minorHAnsi"/>
                <w:sz w:val="18"/>
                <w:szCs w:val="18"/>
              </w:rPr>
            </w:pPr>
            <w:r w:rsidRPr="009D17DC">
              <w:rPr>
                <w:rFonts w:cstheme="minorHAnsi"/>
                <w:sz w:val="18"/>
                <w:szCs w:val="18"/>
              </w:rPr>
              <w:t>What courses will receive question set 2</w:t>
            </w:r>
            <w:r w:rsidR="000A4BFA" w:rsidRPr="009D17DC">
              <w:rPr>
                <w:rFonts w:cstheme="minorHAnsi"/>
                <w:sz w:val="18"/>
                <w:szCs w:val="18"/>
              </w:rPr>
              <w:t>?</w:t>
            </w:r>
            <w:r w:rsidRPr="009D17DC">
              <w:rPr>
                <w:rFonts w:cstheme="minorHAnsi"/>
                <w:sz w:val="18"/>
                <w:szCs w:val="18"/>
              </w:rPr>
              <w:t xml:space="preserve"> </w:t>
            </w:r>
            <w:r w:rsidR="00A86FB7" w:rsidRPr="009D17DC">
              <w:rPr>
                <w:rFonts w:cstheme="minorHAnsi"/>
                <w:sz w:val="18"/>
                <w:szCs w:val="18"/>
              </w:rPr>
              <w:t>If applicable. (E</w:t>
            </w:r>
            <w:r w:rsidRPr="009D17DC">
              <w:rPr>
                <w:rFonts w:cstheme="minorHAnsi"/>
                <w:sz w:val="18"/>
                <w:szCs w:val="18"/>
              </w:rPr>
              <w:t xml:space="preserve">x. Bio 201, </w:t>
            </w:r>
            <w:r w:rsidR="00A86FB7" w:rsidRPr="009D17DC">
              <w:rPr>
                <w:rFonts w:cstheme="minorHAnsi"/>
                <w:sz w:val="18"/>
                <w:szCs w:val="18"/>
              </w:rPr>
              <w:t xml:space="preserve">Bio </w:t>
            </w:r>
            <w:r w:rsidRPr="009D17DC">
              <w:rPr>
                <w:rFonts w:cstheme="minorHAnsi"/>
                <w:sz w:val="18"/>
                <w:szCs w:val="18"/>
              </w:rPr>
              <w:t xml:space="preserve">302, </w:t>
            </w:r>
            <w:r w:rsidR="00A86FB7" w:rsidRPr="009D17DC">
              <w:rPr>
                <w:rFonts w:cstheme="minorHAnsi"/>
                <w:sz w:val="18"/>
                <w:szCs w:val="18"/>
              </w:rPr>
              <w:t xml:space="preserve">Bio </w:t>
            </w:r>
            <w:r w:rsidRPr="009D17DC">
              <w:rPr>
                <w:rFonts w:cstheme="minorHAnsi"/>
                <w:sz w:val="18"/>
                <w:szCs w:val="18"/>
              </w:rPr>
              <w:t>307)</w:t>
            </w:r>
          </w:p>
        </w:tc>
        <w:sdt>
          <w:sdtPr>
            <w:rPr>
              <w:rFonts w:cstheme="minorHAnsi"/>
              <w:sz w:val="18"/>
              <w:szCs w:val="18"/>
            </w:rPr>
            <w:id w:val="-1189610952"/>
            <w:placeholder>
              <w:docPart w:val="AB082BDFF90A44348A798FF8BC503AEC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304F15" w:rsidRPr="009D17DC" w:rsidRDefault="000B739C" w:rsidP="00E662F4">
                <w:pPr>
                  <w:spacing w:before="120"/>
                  <w:rPr>
                    <w:rFonts w:cstheme="minorHAnsi"/>
                    <w:sz w:val="18"/>
                    <w:szCs w:val="18"/>
                  </w:rPr>
                </w:pPr>
                <w:r w:rsidRPr="009D17DC">
                  <w:rPr>
                    <w:rStyle w:val="PlaceholderText"/>
                    <w:rFonts w:cstheme="minorHAnsi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69799A" w:rsidRPr="009D17DC" w:rsidTr="0090596C">
        <w:tc>
          <w:tcPr>
            <w:tcW w:w="1334" w:type="pct"/>
            <w:vAlign w:val="bottom"/>
          </w:tcPr>
          <w:p w:rsidR="00E03AE9" w:rsidRPr="009D17DC" w:rsidRDefault="00E03AE9" w:rsidP="0057172C">
            <w:pPr>
              <w:pStyle w:val="NormalIndent"/>
              <w:ind w:left="0"/>
              <w:rPr>
                <w:rFonts w:cstheme="minorHAnsi"/>
                <w:sz w:val="18"/>
                <w:szCs w:val="18"/>
              </w:rPr>
            </w:pPr>
          </w:p>
          <w:p w:rsidR="0069799A" w:rsidRPr="009D17DC" w:rsidRDefault="00304F15" w:rsidP="0057172C">
            <w:pPr>
              <w:pStyle w:val="NormalIndent"/>
              <w:ind w:left="0"/>
              <w:rPr>
                <w:rFonts w:cstheme="minorHAnsi"/>
                <w:sz w:val="18"/>
                <w:szCs w:val="18"/>
              </w:rPr>
            </w:pPr>
            <w:r w:rsidRPr="009D17DC">
              <w:rPr>
                <w:rFonts w:cstheme="minorHAnsi"/>
                <w:sz w:val="18"/>
                <w:szCs w:val="18"/>
              </w:rPr>
              <w:t>What courses will receive question set 3</w:t>
            </w:r>
            <w:r w:rsidR="000A4BFA" w:rsidRPr="009D17DC">
              <w:rPr>
                <w:rFonts w:cstheme="minorHAnsi"/>
                <w:sz w:val="18"/>
                <w:szCs w:val="18"/>
              </w:rPr>
              <w:t>?</w:t>
            </w:r>
            <w:r w:rsidRPr="009D17DC">
              <w:rPr>
                <w:rFonts w:cstheme="minorHAnsi"/>
                <w:sz w:val="18"/>
                <w:szCs w:val="18"/>
              </w:rPr>
              <w:t xml:space="preserve"> </w:t>
            </w:r>
            <w:r w:rsidR="00A86FB7" w:rsidRPr="009D17DC">
              <w:rPr>
                <w:rFonts w:cstheme="minorHAnsi"/>
                <w:sz w:val="18"/>
                <w:szCs w:val="18"/>
              </w:rPr>
              <w:t xml:space="preserve">If applicable. </w:t>
            </w:r>
            <w:r w:rsidRPr="009D17DC">
              <w:rPr>
                <w:rFonts w:cstheme="minorHAnsi"/>
                <w:sz w:val="18"/>
                <w:szCs w:val="18"/>
              </w:rPr>
              <w:t xml:space="preserve">(ex. Bio 401, </w:t>
            </w:r>
            <w:r w:rsidR="00A86FB7" w:rsidRPr="009D17DC">
              <w:rPr>
                <w:rFonts w:cstheme="minorHAnsi"/>
                <w:sz w:val="18"/>
                <w:szCs w:val="18"/>
              </w:rPr>
              <w:t xml:space="preserve">Bio </w:t>
            </w:r>
            <w:r w:rsidRPr="009D17DC">
              <w:rPr>
                <w:rFonts w:cstheme="minorHAnsi"/>
                <w:sz w:val="18"/>
                <w:szCs w:val="18"/>
              </w:rPr>
              <w:t xml:space="preserve">402, </w:t>
            </w:r>
            <w:r w:rsidR="00A86FB7" w:rsidRPr="009D17DC">
              <w:rPr>
                <w:rFonts w:cstheme="minorHAnsi"/>
                <w:sz w:val="18"/>
                <w:szCs w:val="18"/>
              </w:rPr>
              <w:t xml:space="preserve">Bio </w:t>
            </w:r>
            <w:r w:rsidRPr="009D17DC">
              <w:rPr>
                <w:rFonts w:cstheme="minorHAnsi"/>
                <w:sz w:val="18"/>
                <w:szCs w:val="18"/>
              </w:rPr>
              <w:t>407)</w:t>
            </w:r>
          </w:p>
        </w:tc>
        <w:sdt>
          <w:sdtPr>
            <w:rPr>
              <w:rFonts w:cstheme="minorHAnsi"/>
              <w:sz w:val="18"/>
              <w:szCs w:val="18"/>
            </w:rPr>
            <w:id w:val="-1346629619"/>
            <w:placeholder>
              <w:docPart w:val="DBCDE3AA7AFC4AF4B644CC62FE484DBC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69799A" w:rsidRPr="009D17DC" w:rsidRDefault="000B739C" w:rsidP="007F7B5D">
                <w:pPr>
                  <w:spacing w:before="120"/>
                  <w:rPr>
                    <w:rFonts w:cstheme="minorHAnsi"/>
                    <w:sz w:val="18"/>
                    <w:szCs w:val="18"/>
                  </w:rPr>
                </w:pPr>
                <w:r w:rsidRPr="009D17DC">
                  <w:rPr>
                    <w:rStyle w:val="PlaceholderText"/>
                    <w:rFonts w:cstheme="minorHAnsi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:rsidR="00B1656E" w:rsidRDefault="00B1656E">
      <w:pPr>
        <w:rPr>
          <w:rFonts w:cstheme="minorHAnsi"/>
        </w:rPr>
      </w:pPr>
    </w:p>
    <w:p w:rsidR="002A7F8A" w:rsidRPr="00435C04" w:rsidRDefault="00435C04" w:rsidP="002A7F8A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- Form Guidance -</w:t>
      </w:r>
    </w:p>
    <w:p w:rsidR="0057603E" w:rsidRDefault="002A7F8A" w:rsidP="002A7F8A">
      <w:pPr>
        <w:pStyle w:val="ListParagraph"/>
        <w:numPr>
          <w:ilvl w:val="0"/>
          <w:numId w:val="23"/>
        </w:numPr>
        <w:jc w:val="center"/>
        <w:rPr>
          <w:rFonts w:cstheme="minorHAnsi"/>
          <w:sz w:val="20"/>
          <w:szCs w:val="20"/>
        </w:rPr>
      </w:pPr>
      <w:r w:rsidRPr="00435C04">
        <w:rPr>
          <w:rFonts w:cstheme="minorHAnsi"/>
          <w:sz w:val="20"/>
          <w:szCs w:val="20"/>
        </w:rPr>
        <w:t>You do not need to fill out the form if you will not be adding supplement</w:t>
      </w:r>
      <w:r w:rsidR="007C3AD7" w:rsidRPr="00435C04">
        <w:rPr>
          <w:rFonts w:cstheme="minorHAnsi"/>
          <w:sz w:val="20"/>
          <w:szCs w:val="20"/>
        </w:rPr>
        <w:t>al</w:t>
      </w:r>
      <w:r w:rsidRPr="00435C04">
        <w:rPr>
          <w:rFonts w:cstheme="minorHAnsi"/>
          <w:sz w:val="20"/>
          <w:szCs w:val="20"/>
        </w:rPr>
        <w:t xml:space="preserve"> questions</w:t>
      </w:r>
      <w:r w:rsidR="0057603E">
        <w:rPr>
          <w:rFonts w:cstheme="minorHAnsi"/>
          <w:sz w:val="20"/>
          <w:szCs w:val="20"/>
        </w:rPr>
        <w:t xml:space="preserve"> to course evaluation surveys</w:t>
      </w:r>
      <w:r w:rsidRPr="00435C04">
        <w:rPr>
          <w:rFonts w:cstheme="minorHAnsi"/>
          <w:sz w:val="20"/>
          <w:szCs w:val="20"/>
        </w:rPr>
        <w:t>.</w:t>
      </w:r>
    </w:p>
    <w:p w:rsidR="002A7F8A" w:rsidRPr="00435C04" w:rsidRDefault="0057603E" w:rsidP="002A7F8A">
      <w:pPr>
        <w:pStyle w:val="ListParagraph"/>
        <w:numPr>
          <w:ilvl w:val="0"/>
          <w:numId w:val="23"/>
        </w:num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All questions that are added will be considered required to answer.</w:t>
      </w:r>
    </w:p>
    <w:p w:rsidR="00B53B13" w:rsidRDefault="0057603E" w:rsidP="002A7F8A">
      <w:pPr>
        <w:pStyle w:val="ListParagraph"/>
        <w:numPr>
          <w:ilvl w:val="0"/>
          <w:numId w:val="23"/>
        </w:num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Your unit may submit up to 3 questions sets composed o</w:t>
      </w:r>
      <w:r w:rsidR="00B53B13">
        <w:rPr>
          <w:rFonts w:cstheme="minorHAnsi"/>
          <w:sz w:val="20"/>
          <w:szCs w:val="20"/>
        </w:rPr>
        <w:t>f up to 5 individual questions.</w:t>
      </w:r>
    </w:p>
    <w:p w:rsidR="002A7F8A" w:rsidRPr="00435C04" w:rsidRDefault="002A7F8A" w:rsidP="00B53B13">
      <w:pPr>
        <w:pStyle w:val="ListParagraph"/>
        <w:jc w:val="center"/>
        <w:rPr>
          <w:rFonts w:cstheme="minorHAnsi"/>
          <w:sz w:val="20"/>
          <w:szCs w:val="20"/>
        </w:rPr>
      </w:pPr>
      <w:r w:rsidRPr="00435C04">
        <w:rPr>
          <w:rFonts w:cstheme="minorHAnsi"/>
          <w:sz w:val="20"/>
          <w:szCs w:val="20"/>
        </w:rPr>
        <w:t>If you are not using all 3 question sets or not using all 5 questions in each set, you may leave the fields blank or select the “Not Using” box on the left side of a particular Set-Question area.</w:t>
      </w:r>
    </w:p>
    <w:p w:rsidR="00435C04" w:rsidRPr="00435C04" w:rsidRDefault="00715C5F" w:rsidP="00435C04">
      <w:pPr>
        <w:pStyle w:val="ListParagraph"/>
        <w:numPr>
          <w:ilvl w:val="0"/>
          <w:numId w:val="23"/>
        </w:numPr>
        <w:jc w:val="center"/>
        <w:rPr>
          <w:rFonts w:cstheme="minorHAnsi"/>
          <w:sz w:val="20"/>
          <w:szCs w:val="20"/>
        </w:rPr>
      </w:pPr>
      <w:r w:rsidRPr="00435C04">
        <w:rPr>
          <w:rFonts w:cstheme="minorHAnsi"/>
          <w:sz w:val="20"/>
          <w:szCs w:val="20"/>
        </w:rPr>
        <w:t xml:space="preserve">“Question type” refers </w:t>
      </w:r>
      <w:r w:rsidR="00E4795D" w:rsidRPr="00435C04">
        <w:rPr>
          <w:rFonts w:cstheme="minorHAnsi"/>
          <w:sz w:val="20"/>
          <w:szCs w:val="20"/>
        </w:rPr>
        <w:t xml:space="preserve">to the format of </w:t>
      </w:r>
      <w:r w:rsidR="00435C04" w:rsidRPr="00435C04">
        <w:rPr>
          <w:rFonts w:cstheme="minorHAnsi"/>
          <w:sz w:val="20"/>
          <w:szCs w:val="20"/>
        </w:rPr>
        <w:t>how your question should be answered</w:t>
      </w:r>
      <w:r w:rsidR="00E4795D" w:rsidRPr="00435C04">
        <w:rPr>
          <w:rFonts w:cstheme="minorHAnsi"/>
          <w:sz w:val="20"/>
          <w:szCs w:val="20"/>
        </w:rPr>
        <w:t>.</w:t>
      </w:r>
    </w:p>
    <w:p w:rsidR="00435C04" w:rsidRPr="00435C04" w:rsidRDefault="00435C04" w:rsidP="00435C04">
      <w:pPr>
        <w:pStyle w:val="ListParagraph"/>
        <w:jc w:val="center"/>
        <w:rPr>
          <w:rFonts w:cstheme="minorHAnsi"/>
          <w:sz w:val="20"/>
          <w:szCs w:val="20"/>
        </w:rPr>
      </w:pPr>
      <w:r w:rsidRPr="00435C04">
        <w:rPr>
          <w:rFonts w:cstheme="minorHAnsi"/>
          <w:sz w:val="20"/>
          <w:szCs w:val="20"/>
        </w:rPr>
        <w:t>Please select one option from the drop-down menu.</w:t>
      </w:r>
    </w:p>
    <w:p w:rsidR="0057603E" w:rsidRPr="0057603E" w:rsidRDefault="00E4795D" w:rsidP="0057603E">
      <w:pPr>
        <w:pStyle w:val="ListParagraph"/>
        <w:jc w:val="center"/>
        <w:rPr>
          <w:rFonts w:cstheme="minorHAnsi"/>
          <w:sz w:val="20"/>
          <w:szCs w:val="20"/>
        </w:rPr>
      </w:pPr>
      <w:r w:rsidRPr="00435C04">
        <w:rPr>
          <w:rFonts w:cstheme="minorHAnsi"/>
          <w:sz w:val="20"/>
          <w:szCs w:val="20"/>
        </w:rPr>
        <w:t xml:space="preserve">The choices include </w:t>
      </w:r>
      <w:r w:rsidR="00435C04" w:rsidRPr="00435C04">
        <w:rPr>
          <w:rFonts w:cstheme="minorHAnsi"/>
          <w:sz w:val="20"/>
          <w:szCs w:val="20"/>
        </w:rPr>
        <w:t>‘</w:t>
      </w:r>
      <w:r w:rsidRPr="00435C04">
        <w:rPr>
          <w:rFonts w:cstheme="minorHAnsi"/>
          <w:sz w:val="20"/>
          <w:szCs w:val="20"/>
        </w:rPr>
        <w:t>5 Point (Liker</w:t>
      </w:r>
      <w:r w:rsidR="00435C04" w:rsidRPr="00435C04">
        <w:rPr>
          <w:rFonts w:cstheme="minorHAnsi"/>
          <w:sz w:val="20"/>
          <w:szCs w:val="20"/>
        </w:rPr>
        <w:t>t</w:t>
      </w:r>
      <w:r w:rsidRPr="00435C04">
        <w:rPr>
          <w:rFonts w:cstheme="minorHAnsi"/>
          <w:sz w:val="20"/>
          <w:szCs w:val="20"/>
        </w:rPr>
        <w:t xml:space="preserve"> Scale)</w:t>
      </w:r>
      <w:r w:rsidR="00435C04" w:rsidRPr="00435C04">
        <w:rPr>
          <w:rFonts w:cstheme="minorHAnsi"/>
          <w:sz w:val="20"/>
          <w:szCs w:val="20"/>
        </w:rPr>
        <w:t>’</w:t>
      </w:r>
      <w:r w:rsidRPr="00435C04">
        <w:rPr>
          <w:rFonts w:cstheme="minorHAnsi"/>
          <w:sz w:val="20"/>
          <w:szCs w:val="20"/>
        </w:rPr>
        <w:t xml:space="preserve">, </w:t>
      </w:r>
      <w:r w:rsidR="00435C04" w:rsidRPr="00435C04">
        <w:rPr>
          <w:rFonts w:cstheme="minorHAnsi"/>
          <w:sz w:val="20"/>
          <w:szCs w:val="20"/>
        </w:rPr>
        <w:t>‘</w:t>
      </w:r>
      <w:r w:rsidRPr="00435C04">
        <w:rPr>
          <w:rFonts w:cstheme="minorHAnsi"/>
          <w:sz w:val="20"/>
          <w:szCs w:val="20"/>
        </w:rPr>
        <w:t>Multiple Choice</w:t>
      </w:r>
      <w:r w:rsidR="00435C04" w:rsidRPr="00435C04">
        <w:rPr>
          <w:rFonts w:cstheme="minorHAnsi"/>
          <w:sz w:val="20"/>
          <w:szCs w:val="20"/>
        </w:rPr>
        <w:t xml:space="preserve">-Single Answer’, ‘Multiple Choice-Multiple Answer (All That Apply)’, ‘Yes or No’, or ‘Open-Ended’. Please contact </w:t>
      </w:r>
      <w:hyperlink r:id="rId11" w:history="1">
        <w:r w:rsidR="00435C04" w:rsidRPr="00435C04">
          <w:rPr>
            <w:rStyle w:val="Hyperlink"/>
            <w:rFonts w:cstheme="minorHAnsi"/>
            <w:sz w:val="20"/>
            <w:szCs w:val="20"/>
          </w:rPr>
          <w:t>apovedano@luc.edu</w:t>
        </w:r>
      </w:hyperlink>
      <w:r w:rsidR="00435C04" w:rsidRPr="00435C04">
        <w:rPr>
          <w:rFonts w:cstheme="minorHAnsi"/>
          <w:sz w:val="20"/>
          <w:szCs w:val="20"/>
        </w:rPr>
        <w:t xml:space="preserve"> if you need any clarification.</w:t>
      </w:r>
    </w:p>
    <w:p w:rsidR="00715C5F" w:rsidRPr="00435C04" w:rsidRDefault="00435C04" w:rsidP="002A7F8A">
      <w:pPr>
        <w:pStyle w:val="ListParagraph"/>
        <w:numPr>
          <w:ilvl w:val="0"/>
          <w:numId w:val="23"/>
        </w:numPr>
        <w:jc w:val="center"/>
        <w:rPr>
          <w:rFonts w:cstheme="minorHAnsi"/>
          <w:sz w:val="20"/>
          <w:szCs w:val="20"/>
        </w:rPr>
      </w:pPr>
      <w:r w:rsidRPr="00435C04">
        <w:rPr>
          <w:rFonts w:cstheme="minorHAnsi"/>
          <w:sz w:val="20"/>
          <w:szCs w:val="20"/>
        </w:rPr>
        <w:t xml:space="preserve"> </w:t>
      </w:r>
      <w:r w:rsidR="00715C5F" w:rsidRPr="00435C04">
        <w:rPr>
          <w:rFonts w:cstheme="minorHAnsi"/>
          <w:sz w:val="20"/>
          <w:szCs w:val="20"/>
        </w:rPr>
        <w:t>“</w:t>
      </w:r>
      <w:r w:rsidR="002A7F8A" w:rsidRPr="00435C04">
        <w:rPr>
          <w:rFonts w:cstheme="minorHAnsi"/>
          <w:sz w:val="20"/>
          <w:szCs w:val="20"/>
        </w:rPr>
        <w:t>Short question text</w:t>
      </w:r>
      <w:r w:rsidR="00715C5F" w:rsidRPr="00435C04">
        <w:rPr>
          <w:rFonts w:cstheme="minorHAnsi"/>
          <w:sz w:val="20"/>
          <w:szCs w:val="20"/>
        </w:rPr>
        <w:t>”</w:t>
      </w:r>
      <w:r w:rsidR="002A7F8A" w:rsidRPr="00435C04">
        <w:rPr>
          <w:rFonts w:cstheme="minorHAnsi"/>
          <w:sz w:val="20"/>
          <w:szCs w:val="20"/>
        </w:rPr>
        <w:t xml:space="preserve"> refers to how the question will be label</w:t>
      </w:r>
      <w:r w:rsidR="007C3AD7" w:rsidRPr="00435C04">
        <w:rPr>
          <w:rFonts w:cstheme="minorHAnsi"/>
          <w:sz w:val="20"/>
          <w:szCs w:val="20"/>
        </w:rPr>
        <w:t>ed</w:t>
      </w:r>
      <w:r w:rsidR="002A7F8A" w:rsidRPr="00435C04">
        <w:rPr>
          <w:rFonts w:cstheme="minorHAnsi"/>
          <w:sz w:val="20"/>
          <w:szCs w:val="20"/>
        </w:rPr>
        <w:t xml:space="preserve"> in </w:t>
      </w:r>
      <w:r w:rsidR="007C3AD7" w:rsidRPr="00435C04">
        <w:rPr>
          <w:rFonts w:cstheme="minorHAnsi"/>
          <w:sz w:val="20"/>
          <w:szCs w:val="20"/>
        </w:rPr>
        <w:t>reports</w:t>
      </w:r>
      <w:r w:rsidR="00715C5F" w:rsidRPr="00435C04">
        <w:rPr>
          <w:rFonts w:cstheme="minorHAnsi"/>
          <w:sz w:val="20"/>
          <w:szCs w:val="20"/>
        </w:rPr>
        <w:t>.</w:t>
      </w:r>
    </w:p>
    <w:p w:rsidR="002A7F8A" w:rsidRPr="00435C04" w:rsidRDefault="002A7F8A" w:rsidP="00715C5F">
      <w:pPr>
        <w:pStyle w:val="ListParagraph"/>
        <w:jc w:val="center"/>
        <w:rPr>
          <w:rFonts w:cstheme="minorHAnsi"/>
          <w:sz w:val="20"/>
          <w:szCs w:val="20"/>
        </w:rPr>
      </w:pPr>
      <w:r w:rsidRPr="00435C04">
        <w:rPr>
          <w:rFonts w:cstheme="minorHAnsi"/>
          <w:sz w:val="20"/>
          <w:szCs w:val="20"/>
        </w:rPr>
        <w:t xml:space="preserve">You can use whatever </w:t>
      </w:r>
      <w:r w:rsidR="007C3AD7" w:rsidRPr="00435C04">
        <w:rPr>
          <w:rFonts w:cstheme="minorHAnsi"/>
          <w:sz w:val="20"/>
          <w:szCs w:val="20"/>
        </w:rPr>
        <w:t xml:space="preserve">short-naming </w:t>
      </w:r>
      <w:r w:rsidRPr="00435C04">
        <w:rPr>
          <w:rFonts w:cstheme="minorHAnsi"/>
          <w:sz w:val="20"/>
          <w:szCs w:val="20"/>
        </w:rPr>
        <w:t>convention you would like</w:t>
      </w:r>
      <w:r w:rsidR="0098379A">
        <w:rPr>
          <w:rFonts w:cstheme="minorHAnsi"/>
          <w:sz w:val="20"/>
          <w:szCs w:val="20"/>
        </w:rPr>
        <w:t>, but please limit this field to 15 characters</w:t>
      </w:r>
      <w:r w:rsidRPr="00435C04">
        <w:rPr>
          <w:rFonts w:cstheme="minorHAnsi"/>
          <w:sz w:val="20"/>
          <w:szCs w:val="20"/>
        </w:rPr>
        <w:t>.</w:t>
      </w:r>
    </w:p>
    <w:p w:rsidR="00435C04" w:rsidRPr="00435C04" w:rsidRDefault="00715C5F" w:rsidP="00435C04">
      <w:pPr>
        <w:pStyle w:val="ListParagraph"/>
        <w:numPr>
          <w:ilvl w:val="0"/>
          <w:numId w:val="23"/>
        </w:numPr>
        <w:jc w:val="center"/>
        <w:rPr>
          <w:rFonts w:cstheme="minorHAnsi"/>
          <w:sz w:val="20"/>
          <w:szCs w:val="20"/>
        </w:rPr>
      </w:pPr>
      <w:r w:rsidRPr="00435C04">
        <w:rPr>
          <w:rFonts w:cstheme="minorHAnsi"/>
          <w:sz w:val="20"/>
          <w:szCs w:val="20"/>
        </w:rPr>
        <w:t>“</w:t>
      </w:r>
      <w:r w:rsidR="002A7F8A" w:rsidRPr="00435C04">
        <w:rPr>
          <w:rFonts w:cstheme="minorHAnsi"/>
          <w:sz w:val="20"/>
          <w:szCs w:val="20"/>
        </w:rPr>
        <w:t>Full question text</w:t>
      </w:r>
      <w:r w:rsidRPr="00435C04">
        <w:rPr>
          <w:rFonts w:cstheme="minorHAnsi"/>
          <w:sz w:val="20"/>
          <w:szCs w:val="20"/>
        </w:rPr>
        <w:t>”</w:t>
      </w:r>
      <w:r w:rsidR="002A7F8A" w:rsidRPr="00435C04">
        <w:rPr>
          <w:rFonts w:cstheme="minorHAnsi"/>
          <w:sz w:val="20"/>
          <w:szCs w:val="20"/>
        </w:rPr>
        <w:t xml:space="preserve"> refers to the question as it will appear to students taking the survey.</w:t>
      </w:r>
    </w:p>
    <w:p w:rsidR="00435C04" w:rsidRPr="00435C04" w:rsidRDefault="00435C04" w:rsidP="00435C04">
      <w:pPr>
        <w:pStyle w:val="ListParagraph"/>
        <w:numPr>
          <w:ilvl w:val="0"/>
          <w:numId w:val="23"/>
        </w:numPr>
        <w:jc w:val="center"/>
        <w:rPr>
          <w:rFonts w:cstheme="minorHAnsi"/>
          <w:sz w:val="20"/>
          <w:szCs w:val="20"/>
        </w:rPr>
      </w:pPr>
      <w:r w:rsidRPr="00435C04">
        <w:rPr>
          <w:rFonts w:cstheme="minorHAnsi"/>
          <w:sz w:val="20"/>
          <w:szCs w:val="20"/>
        </w:rPr>
        <w:t>“Answer Choices” refers to all of the possible answers to your question. Please write in each possible answer, separating each option with a comma.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2D59A6" w:rsidRPr="009D17DC" w:rsidTr="00AA6C1E">
        <w:tc>
          <w:tcPr>
            <w:tcW w:w="5000" w:type="pct"/>
            <w:shd w:val="clear" w:color="auto" w:fill="731F1C" w:themeFill="accent5"/>
          </w:tcPr>
          <w:p w:rsidR="002D59A6" w:rsidRPr="009D17DC" w:rsidRDefault="00995449" w:rsidP="00AA6C1E">
            <w:pPr>
              <w:pStyle w:val="Heading1"/>
              <w:jc w:val="center"/>
              <w:outlineLvl w:val="0"/>
              <w:rPr>
                <w:rFonts w:asciiTheme="minorHAnsi" w:hAnsiTheme="minorHAnsi" w:cstheme="minorHAnsi"/>
              </w:rPr>
            </w:pPr>
            <w:r w:rsidRPr="009D17DC">
              <w:rPr>
                <w:rFonts w:cstheme="minorHAnsi"/>
              </w:rPr>
              <w:lastRenderedPageBreak/>
              <w:br w:type="page"/>
            </w:r>
            <w:r w:rsidR="002D59A6" w:rsidRPr="009D17DC">
              <w:rPr>
                <w:rFonts w:asciiTheme="minorHAnsi" w:hAnsiTheme="minorHAnsi" w:cstheme="minorHAnsi"/>
              </w:rPr>
              <w:t>Question Sets</w:t>
            </w:r>
          </w:p>
        </w:tc>
      </w:tr>
    </w:tbl>
    <w:p w:rsidR="002D59A6" w:rsidRPr="009D17DC" w:rsidRDefault="002D59A6">
      <w:pPr>
        <w:rPr>
          <w:rFonts w:cstheme="minorHAnsi"/>
          <w:sz w:val="10"/>
          <w:szCs w:val="1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0B739C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0B739C" w:rsidRPr="009D17DC" w:rsidRDefault="000B739C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1 -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1 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46614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6E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0B739C" w:rsidRPr="009D17DC" w:rsidTr="00E662F4">
        <w:tc>
          <w:tcPr>
            <w:tcW w:w="1334" w:type="pct"/>
            <w:vAlign w:val="bottom"/>
          </w:tcPr>
          <w:p w:rsidR="000B739C" w:rsidRPr="009D17DC" w:rsidRDefault="000B739C" w:rsidP="000B739C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1047647651"/>
            <w:placeholder>
              <w:docPart w:val="E35C70F404F34461A818B0F453108468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B739C" w:rsidRPr="009D17DC" w:rsidRDefault="000B739C" w:rsidP="000B739C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0B739C" w:rsidRPr="009D17DC" w:rsidTr="00E662F4">
        <w:tc>
          <w:tcPr>
            <w:tcW w:w="1334" w:type="pct"/>
            <w:vAlign w:val="bottom"/>
          </w:tcPr>
          <w:p w:rsidR="000B739C" w:rsidRPr="009D17DC" w:rsidRDefault="000B739C" w:rsidP="000B739C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415698418"/>
            <w:placeholder>
              <w:docPart w:val="8F82357D36994EC28B247D77785E3F5C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B739C" w:rsidRPr="009D17DC" w:rsidRDefault="003E470E" w:rsidP="003E470E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0B739C" w:rsidRPr="009D17DC" w:rsidTr="00E662F4">
        <w:tc>
          <w:tcPr>
            <w:tcW w:w="1334" w:type="pct"/>
            <w:vAlign w:val="bottom"/>
          </w:tcPr>
          <w:p w:rsidR="000B739C" w:rsidRPr="009D17DC" w:rsidRDefault="000B739C" w:rsidP="000B739C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 xml:space="preserve">Full question text:   </w:t>
            </w:r>
            <w:r w:rsidR="00843C21" w:rsidRPr="009D17DC">
              <w:rPr>
                <w:rFonts w:cstheme="minorHAnsi"/>
                <w:sz w:val="16"/>
                <w:szCs w:val="16"/>
              </w:rPr>
              <w:t xml:space="preserve">                             </w:t>
            </w:r>
            <w:r w:rsidRPr="009D17DC">
              <w:rPr>
                <w:rFonts w:cstheme="minorHAnsi"/>
                <w:sz w:val="16"/>
                <w:szCs w:val="16"/>
              </w:rPr>
              <w:t xml:space="preserve">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526553471"/>
            <w:placeholder>
              <w:docPart w:val="6F4DD69BF9D0461CA95A6E4A1704FC99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B739C" w:rsidRPr="009D17DC" w:rsidRDefault="000B739C" w:rsidP="000B739C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0B739C" w:rsidRPr="009D17DC" w:rsidTr="00E662F4">
        <w:tc>
          <w:tcPr>
            <w:tcW w:w="1334" w:type="pct"/>
            <w:vAlign w:val="bottom"/>
          </w:tcPr>
          <w:p w:rsidR="000B739C" w:rsidRPr="009D17DC" w:rsidRDefault="000B739C" w:rsidP="000B739C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1570301108"/>
            <w:placeholder>
              <w:docPart w:val="2C6D7ABB7AAB42E39A707BB248D67F69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B739C" w:rsidRPr="009D17DC" w:rsidRDefault="00435C04" w:rsidP="000B739C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57172C" w:rsidRPr="009D17DC" w:rsidTr="00977F9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57172C" w:rsidRDefault="0057172C" w:rsidP="00977F99">
            <w:pPr>
              <w:rPr>
                <w:rFonts w:cstheme="minorHAnsi"/>
                <w:b/>
                <w:sz w:val="16"/>
                <w:szCs w:val="16"/>
              </w:rPr>
            </w:pPr>
          </w:p>
          <w:p w:rsidR="008916EE" w:rsidRPr="009D17DC" w:rsidRDefault="008916EE" w:rsidP="00977F99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0B739C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0B739C" w:rsidRPr="009D17DC" w:rsidRDefault="000B739C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1 -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2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939020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7DC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817941424"/>
            <w:placeholder>
              <w:docPart w:val="544B637E10C749A2BAC36B09CCE195D9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860812415"/>
            <w:placeholder>
              <w:docPart w:val="A33D9BDB72FD48E2BFFB893CC1E60E43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332371134"/>
            <w:placeholder>
              <w:docPart w:val="536627C8103244BABBBB0FBB4BB61E3F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775634379"/>
            <w:placeholder>
              <w:docPart w:val="A44F2DD7AF5244438E369878FAF3EEC2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:rsidR="00450CEC" w:rsidRPr="009D17DC" w:rsidRDefault="00450CEC" w:rsidP="00450CEC">
      <w:pPr>
        <w:rPr>
          <w:rFonts w:cstheme="minorHAnsi"/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0B739C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0B739C" w:rsidRPr="009D17DC" w:rsidRDefault="000B739C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1 -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3 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284397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7DC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1717313044"/>
            <w:placeholder>
              <w:docPart w:val="406FAD2174D44685BFE928A245E1A52A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868493852"/>
            <w:placeholder>
              <w:docPart w:val="0DD6614192144A5E913B69F87DF89D4D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253036016"/>
            <w:placeholder>
              <w:docPart w:val="32B01CE652434137A96452082AC530C0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597679491"/>
            <w:placeholder>
              <w:docPart w:val="15E9919C9195443FAC18224E9060698F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0A4BFA">
        <w:trPr>
          <w:trHeight w:val="170"/>
        </w:trPr>
        <w:tc>
          <w:tcPr>
            <w:tcW w:w="5000" w:type="pct"/>
            <w:gridSpan w:val="2"/>
            <w:shd w:val="clear" w:color="auto" w:fill="auto"/>
          </w:tcPr>
          <w:p w:rsidR="00435C04" w:rsidRDefault="00435C04" w:rsidP="00435C04">
            <w:pPr>
              <w:rPr>
                <w:rFonts w:cstheme="minorHAnsi"/>
                <w:b/>
                <w:sz w:val="16"/>
                <w:szCs w:val="16"/>
              </w:rPr>
            </w:pPr>
          </w:p>
          <w:p w:rsidR="00435C04" w:rsidRPr="009D17DC" w:rsidRDefault="00435C04" w:rsidP="00435C0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0B739C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0B739C" w:rsidRPr="009D17DC" w:rsidRDefault="000B739C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1 -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4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182558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6E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1872871838"/>
            <w:placeholder>
              <w:docPart w:val="E1A54BEC88D14DE6885CD98736866DD5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586430190"/>
            <w:placeholder>
              <w:docPart w:val="5C3C4EC59AE2499084BDA1B416B973E2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721897139"/>
            <w:placeholder>
              <w:docPart w:val="6452DCFACCC34A2F9F3A6BEDB6549591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142961901"/>
            <w:placeholder>
              <w:docPart w:val="7A875CFD079E43FF869C70CA4D0B65D4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0B739C" w:rsidRPr="009D17DC" w:rsidTr="00E662F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0B739C" w:rsidRDefault="000B739C" w:rsidP="00E662F4">
            <w:pPr>
              <w:rPr>
                <w:rFonts w:cstheme="minorHAnsi"/>
                <w:b/>
                <w:sz w:val="16"/>
                <w:szCs w:val="16"/>
              </w:rPr>
            </w:pPr>
          </w:p>
          <w:p w:rsidR="003E470E" w:rsidRPr="009D17DC" w:rsidRDefault="003E470E" w:rsidP="00E662F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0A4BFA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0A4BFA" w:rsidRPr="009D17DC" w:rsidRDefault="000A4BFA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1 -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5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172829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6E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348691014"/>
            <w:placeholder>
              <w:docPart w:val="AAED50BE83E0433A94B3BA0EEED90A9A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918785909"/>
            <w:placeholder>
              <w:docPart w:val="5D637C2A3E29417594130E60D0B78DA1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279566391"/>
            <w:placeholder>
              <w:docPart w:val="4776CAD69B2046C283BBA04D246E6E15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734462319"/>
            <w:placeholder>
              <w:docPart w:val="2D2203EBCDFE4798808896F773238DC5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2"/>
                <w:szCs w:val="16"/>
              </w:rPr>
              <w:lastRenderedPageBreak/>
              <w:br w:type="page"/>
            </w: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2 -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1 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58336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6E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1179233998"/>
            <w:placeholder>
              <w:docPart w:val="13E407DD10874544A6921AA4160AB305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1862863084"/>
            <w:placeholder>
              <w:docPart w:val="9A2AE1F6D7F74B0FAC979D8708B3E36E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851410983"/>
            <w:placeholder>
              <w:docPart w:val="13CDB81BA88B466C8D35EDF06D6B6F18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329047204"/>
            <w:placeholder>
              <w:docPart w:val="B7E9A20330E242B0AABD00F3D861C586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E03AE9" w:rsidRPr="009D17DC" w:rsidTr="00E662F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2 -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2 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319121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7DC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580671826"/>
            <w:placeholder>
              <w:docPart w:val="143768645C3441F081D0573137B6BC9F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1813059352"/>
            <w:placeholder>
              <w:docPart w:val="7BD9E7D9B9C142C2A5ABB9C68C52CC2D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916215648"/>
            <w:placeholder>
              <w:docPart w:val="B9FCBA917892422FBDD0AA994F8BA2B8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1200436398"/>
            <w:placeholder>
              <w:docPart w:val="B8BD47D4956C4D63A58E3C779F9C5545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:rsidR="00E03AE9" w:rsidRPr="009D17DC" w:rsidRDefault="00E03AE9" w:rsidP="00E03AE9">
      <w:pPr>
        <w:rPr>
          <w:rFonts w:cstheme="minorHAnsi"/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2 -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3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478965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7DC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1531994675"/>
            <w:placeholder>
              <w:docPart w:val="40EA15D172BA43FFBF0C6619715FDE9D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960793601"/>
            <w:placeholder>
              <w:docPart w:val="1BF40C0347254024BCDC8625FFE59B9D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100311987"/>
            <w:placeholder>
              <w:docPart w:val="101B1A7B50034004A84E1AA647A0BB10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1906559272"/>
            <w:placeholder>
              <w:docPart w:val="8E770225E4464A9CBCA69B06E73A8E8D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E03AE9" w:rsidRPr="009D17DC" w:rsidTr="00E662F4">
        <w:trPr>
          <w:trHeight w:val="170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spacing w:after="200" w:line="271" w:lineRule="auto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2 -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4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1958713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6E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1932389923"/>
            <w:placeholder>
              <w:docPart w:val="343CE9C5D7DC4F8082A16F92B95AB6F4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771743776"/>
            <w:placeholder>
              <w:docPart w:val="1D36604C08524642A1E5D0D534140858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611426224"/>
            <w:placeholder>
              <w:docPart w:val="D52134B614444A16ABBF4DC734785A1C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804004944"/>
            <w:placeholder>
              <w:docPart w:val="01364544E6614448ABBBB5997886BD87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E03AE9" w:rsidRPr="009D17DC" w:rsidTr="00E662F4">
        <w:trPr>
          <w:trHeight w:val="152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2 -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5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432050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6E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813236759"/>
            <w:placeholder>
              <w:docPart w:val="8E52534D35FE4DC4B77242C3B0F8D6EE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286347679"/>
            <w:placeholder>
              <w:docPart w:val="5D05BFD03E114EEB86E0AD7D8809A0A1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925028586"/>
            <w:placeholder>
              <w:docPart w:val="D596D8BE302C4B7CB920AB70916437D2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563553265"/>
            <w:placeholder>
              <w:docPart w:val="DEE1365BD05B44E896672E02AD8489F4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:rsidR="00E03AE9" w:rsidRPr="009D17DC" w:rsidRDefault="00E03AE9" w:rsidP="00450CEC">
      <w:pPr>
        <w:tabs>
          <w:tab w:val="left" w:pos="930"/>
        </w:tabs>
        <w:rPr>
          <w:rFonts w:cstheme="minorHAnsi"/>
          <w:sz w:val="12"/>
          <w:szCs w:val="16"/>
        </w:rPr>
      </w:pPr>
    </w:p>
    <w:p w:rsidR="00E03AE9" w:rsidRPr="009D17DC" w:rsidRDefault="00E03AE9">
      <w:pPr>
        <w:rPr>
          <w:rFonts w:cstheme="minorHAnsi"/>
          <w:sz w:val="12"/>
          <w:szCs w:val="16"/>
        </w:rPr>
      </w:pPr>
      <w:r w:rsidRPr="009D17DC">
        <w:rPr>
          <w:rFonts w:cstheme="minorHAnsi"/>
          <w:sz w:val="12"/>
          <w:szCs w:val="16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03AE9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lastRenderedPageBreak/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3 –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1 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r w:rsidRPr="009D17DC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519856018"/>
            <w:placeholder>
              <w:docPart w:val="1C628E3D2D1D48E1A1A84D0577E0F439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703776322"/>
            <w:placeholder>
              <w:docPart w:val="1A97C0B6897D495B853C9CEDEAC2A91F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787316248"/>
            <w:placeholder>
              <w:docPart w:val="5F099D7132214D67A5DBC771818D1510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890581850"/>
            <w:placeholder>
              <w:docPart w:val="90431D46C0444A23BC7769A61A3CEA15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E03AE9" w:rsidRPr="009D17DC" w:rsidTr="00E662F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03AE9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3 –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2 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1832135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7DC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152359344"/>
            <w:placeholder>
              <w:docPart w:val="0D86B7F40D2D46CEA911B46838E4D2EE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653749154"/>
            <w:placeholder>
              <w:docPart w:val="C5C35E1411A44D52BCBF6339886577E4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815644565"/>
            <w:placeholder>
              <w:docPart w:val="E82DB672F0E046DFA47494959CF7B0E9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812936803"/>
            <w:placeholder>
              <w:docPart w:val="EB9A332A11C54F6A9EA5240270A08C58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:rsidR="00E03AE9" w:rsidRPr="009D17DC" w:rsidRDefault="00E03AE9" w:rsidP="00E03AE9">
      <w:pPr>
        <w:rPr>
          <w:rFonts w:cstheme="minorHAnsi"/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662F4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3 –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3 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90555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7DC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-366302030"/>
            <w:placeholder>
              <w:docPart w:val="2034A06381FF4AB295F5356FCE3D06E7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917231804"/>
            <w:placeholder>
              <w:docPart w:val="CF755E10427C470FBAC4D4F3537C38D8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1222560318"/>
            <w:placeholder>
              <w:docPart w:val="C095400C390F42CCB01D420CB000720E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126904483"/>
            <w:placeholder>
              <w:docPart w:val="384C2B7949F44AC3B65E5E3EF01C6DC3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E03AE9" w:rsidRPr="009D17DC" w:rsidTr="00E662F4">
        <w:trPr>
          <w:trHeight w:val="170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spacing w:after="200" w:line="271" w:lineRule="auto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03AE9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3 –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4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r w:rsidRPr="009D17DC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1428616244"/>
            <w:placeholder>
              <w:docPart w:val="CE2FFE1649FD43249124928AC1670976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-682361881"/>
            <w:placeholder>
              <w:docPart w:val="F268AA33D7CA4BC5932BE3DECD067B45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1265269041"/>
            <w:placeholder>
              <w:docPart w:val="A21DF8326E7540DAB61D2214CEA7E151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1555534729"/>
            <w:placeholder>
              <w:docPart w:val="A4C35166A08B43E3A5951A89BFD6D6F7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E03AE9" w:rsidRPr="009D17DC" w:rsidTr="00E662F4">
        <w:trPr>
          <w:trHeight w:val="152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E03AE9" w:rsidRPr="009D17DC" w:rsidRDefault="00E03AE9" w:rsidP="00E662F4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E03AE9" w:rsidRPr="009D17DC" w:rsidTr="00E662F4">
        <w:tc>
          <w:tcPr>
            <w:tcW w:w="5000" w:type="pct"/>
            <w:gridSpan w:val="2"/>
            <w:shd w:val="clear" w:color="auto" w:fill="731F1C" w:themeFill="accent5"/>
          </w:tcPr>
          <w:p w:rsidR="00E03AE9" w:rsidRPr="009D17DC" w:rsidRDefault="00E03AE9" w:rsidP="00E03AE9">
            <w:pPr>
              <w:pStyle w:val="Heading1"/>
              <w:outlineLvl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9D17DC">
              <w:rPr>
                <w:rFonts w:asciiTheme="minorHAnsi" w:hAnsiTheme="minorHAnsi" w:cstheme="minorHAnsi"/>
                <w:b w:val="0"/>
                <w:color w:val="auto"/>
                <w:sz w:val="16"/>
                <w:szCs w:val="16"/>
              </w:rPr>
              <w:br w:type="page"/>
            </w:r>
            <w:r w:rsidRPr="009D17DC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Set 3 –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Question 5                                                                                                                       </w:t>
            </w:r>
            <w:r w:rsidR="002D59A6"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  <w:r w:rsidRPr="009D17DC">
              <w:rPr>
                <w:rFonts w:asciiTheme="minorHAnsi" w:hAnsiTheme="minorHAnsi" w:cstheme="minorHAnsi"/>
                <w:sz w:val="16"/>
                <w:szCs w:val="16"/>
              </w:rPr>
              <w:t xml:space="preserve">Not Using </w:t>
            </w:r>
            <w:r w:rsidRPr="009D17DC"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</w:p>
        </w:tc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Question type</w:t>
            </w:r>
          </w:p>
        </w:tc>
        <w:sdt>
          <w:sdtPr>
            <w:rPr>
              <w:rFonts w:cstheme="minorHAnsi"/>
              <w:sz w:val="16"/>
              <w:szCs w:val="16"/>
            </w:rPr>
            <w:id w:val="434413480"/>
            <w:placeholder>
              <w:docPart w:val="A5A4714BA8924861BB700A3D29460E6F"/>
            </w:placeholder>
            <w:showingPlcHdr/>
            <w:dropDownList>
              <w:listItem w:value="Choose an item."/>
              <w:listItem w:displayText="Multiple Choice-One Answer" w:value="Multiple Choice-One Answer"/>
              <w:listItem w:displayText="Multiple Choice-Multiple Answer (All That Apply)" w:value="Multiple Choice-Multiple Answer (All That Apply)"/>
              <w:listItem w:displayText="5 Point (Likert) Scale" w:value="5 Point (Likert) Scale"/>
              <w:listItem w:displayText="Yes or No" w:value="Yes or No"/>
              <w:listItem w:displayText="Open-Ended" w:value="Open-Ended"/>
            </w:dropDownList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Fonts w:cstheme="minorHAnsi"/>
                    <w:sz w:val="16"/>
                    <w:szCs w:val="16"/>
                  </w:rPr>
                  <w:t>Choose an item.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Short question text: (shows on reports)</w:t>
            </w:r>
          </w:p>
        </w:tc>
        <w:sdt>
          <w:sdtPr>
            <w:rPr>
              <w:rFonts w:cstheme="minorHAnsi"/>
              <w:sz w:val="16"/>
              <w:szCs w:val="16"/>
            </w:rPr>
            <w:id w:val="689032416"/>
            <w:placeholder>
              <w:docPart w:val="43A57050B30C4D839574C9A374D55E09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Full question text:                                 (shown to survey taker)</w:t>
            </w:r>
          </w:p>
        </w:tc>
        <w:sdt>
          <w:sdtPr>
            <w:rPr>
              <w:rFonts w:cstheme="minorHAnsi"/>
              <w:sz w:val="16"/>
              <w:szCs w:val="16"/>
            </w:rPr>
            <w:id w:val="342982382"/>
            <w:placeholder>
              <w:docPart w:val="347AC7C7EF494999AA661C51B2BAF9DE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435C04" w:rsidRPr="009D17DC" w:rsidTr="00E662F4">
        <w:tc>
          <w:tcPr>
            <w:tcW w:w="1334" w:type="pct"/>
            <w:vAlign w:val="bottom"/>
          </w:tcPr>
          <w:p w:rsidR="00435C04" w:rsidRPr="009D17DC" w:rsidRDefault="00435C04" w:rsidP="00435C04">
            <w:pPr>
              <w:pStyle w:val="NormalIndent"/>
              <w:ind w:left="0"/>
              <w:rPr>
                <w:rFonts w:cstheme="minorHAnsi"/>
                <w:sz w:val="16"/>
                <w:szCs w:val="16"/>
              </w:rPr>
            </w:pPr>
            <w:r w:rsidRPr="009D17DC">
              <w:rPr>
                <w:rFonts w:cstheme="minorHAnsi"/>
                <w:sz w:val="16"/>
                <w:szCs w:val="16"/>
              </w:rPr>
              <w:t>Answer Choices:</w:t>
            </w:r>
          </w:p>
        </w:tc>
        <w:sdt>
          <w:sdtPr>
            <w:rPr>
              <w:rFonts w:cstheme="minorHAnsi"/>
              <w:sz w:val="16"/>
              <w:szCs w:val="16"/>
            </w:rPr>
            <w:id w:val="-603035875"/>
            <w:placeholder>
              <w:docPart w:val="8192F19C60704772AAA13314DA6FF9D0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35C04" w:rsidRPr="009D17DC" w:rsidRDefault="00435C04" w:rsidP="00435C04">
                <w:pPr>
                  <w:spacing w:before="120"/>
                  <w:rPr>
                    <w:rFonts w:cstheme="minorHAnsi"/>
                    <w:sz w:val="16"/>
                    <w:szCs w:val="16"/>
                  </w:rPr>
                </w:pPr>
                <w:r w:rsidRPr="009D17DC">
                  <w:rPr>
                    <w:rStyle w:val="PlaceholderText"/>
                    <w:rFonts w:cstheme="minorHAnsi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:rsidR="00B1656E" w:rsidRPr="002A7F8A" w:rsidRDefault="00B1656E" w:rsidP="002A7F8A">
      <w:pPr>
        <w:rPr>
          <w:rFonts w:cstheme="minorHAnsi"/>
          <w:sz w:val="12"/>
          <w:szCs w:val="16"/>
        </w:rPr>
      </w:pPr>
    </w:p>
    <w:sectPr w:rsidR="00B1656E" w:rsidRPr="002A7F8A" w:rsidSect="000E6C75">
      <w:headerReference w:type="default" r:id="rId12"/>
      <w:footerReference w:type="default" r:id="rId13"/>
      <w:headerReference w:type="first" r:id="rId14"/>
      <w:pgSz w:w="12240" w:h="15840"/>
      <w:pgMar w:top="720" w:right="720" w:bottom="720" w:left="72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424" w:rsidRDefault="00AB2424" w:rsidP="00650259">
      <w:pPr>
        <w:spacing w:after="0" w:line="240" w:lineRule="auto"/>
      </w:pPr>
      <w:r>
        <w:separator/>
      </w:r>
    </w:p>
  </w:endnote>
  <w:endnote w:type="continuationSeparator" w:id="0">
    <w:p w:rsidR="00AB2424" w:rsidRDefault="00AB242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FF68EEC-31F0-4D7D-B783-80B44E284DC6}"/>
    <w:embedBold r:id="rId2" w:fontKey="{7D31EF88-A6F4-48CB-857E-1F458006A1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F430394-1A15-4F70-9F99-2A6659D44076}"/>
    <w:embedBold r:id="rId4" w:fontKey="{1E3E1ABA-0809-421A-AF9B-D67151C5788E}"/>
    <w:embedItalic r:id="rId5" w:fontKey="{44F910A5-FFB0-4156-B5A2-1A82DE1AABB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B43E154-EA21-402F-8A88-0A433EAEF5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1231863-9877-49A5-84F4-28F7AB2EE2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5B36520D-815C-4B88-A72E-E1C72AA51A8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0E38E53-F15E-410D-A3D3-828472FF51CD}"/>
    <w:embedBold r:id="rId10" w:fontKey="{BDC0173F-6FCF-4EB7-9D47-D23E51AED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99149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3D5C" w:rsidRDefault="003A3D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004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424" w:rsidRDefault="00AB2424" w:rsidP="00650259">
      <w:pPr>
        <w:spacing w:after="0" w:line="240" w:lineRule="auto"/>
      </w:pPr>
      <w:r>
        <w:separator/>
      </w:r>
    </w:p>
  </w:footnote>
  <w:footnote w:type="continuationSeparator" w:id="0">
    <w:p w:rsidR="00AB2424" w:rsidRDefault="00AB242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Header"/>
            <w:ind w:left="-108"/>
          </w:pPr>
          <w:bookmarkStart w:id="0" w:name="_Hlk521325785"/>
        </w:p>
      </w:tc>
      <w:tc>
        <w:tcPr>
          <w:tcW w:w="8000" w:type="dxa"/>
          <w:vAlign w:val="center"/>
        </w:tcPr>
        <w:p w:rsidR="0090596C" w:rsidRDefault="0057172C" w:rsidP="0057172C">
          <w:pPr>
            <w:pStyle w:val="Header"/>
            <w:jc w:val="center"/>
            <w:rPr>
              <w:sz w:val="32"/>
              <w:szCs w:val="32"/>
            </w:rPr>
          </w:pPr>
          <w:r w:rsidRPr="0057172C">
            <w:rPr>
              <w:sz w:val="32"/>
              <w:szCs w:val="32"/>
            </w:rPr>
            <w:t>Supplementary Course Evaluation Questions Form</w:t>
          </w:r>
        </w:p>
        <w:p w:rsidR="000E6C75" w:rsidRPr="005A7981" w:rsidRDefault="000E6C75" w:rsidP="005A7981">
          <w:pPr>
            <w:pStyle w:val="Header"/>
            <w:jc w:val="center"/>
            <w:rPr>
              <w:sz w:val="28"/>
              <w:szCs w:val="28"/>
            </w:rPr>
          </w:pPr>
        </w:p>
      </w:tc>
    </w:tr>
    <w:bookmarkEnd w:id="0"/>
  </w:tbl>
  <w:p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C75" w:rsidRPr="000E6C75" w:rsidRDefault="000E6C75" w:rsidP="000E6C75">
    <w:pPr>
      <w:tabs>
        <w:tab w:val="center" w:pos="4680"/>
        <w:tab w:val="right" w:pos="9360"/>
      </w:tabs>
      <w:spacing w:after="0"/>
      <w:jc w:val="center"/>
      <w:rPr>
        <w:rFonts w:asciiTheme="majorHAnsi" w:hAnsiTheme="majorHAnsi"/>
        <w:b/>
        <w:noProof/>
        <w:color w:val="731F1C" w:themeColor="accent5"/>
        <w:sz w:val="32"/>
        <w:szCs w:val="32"/>
      </w:rPr>
    </w:pPr>
    <w:r w:rsidRPr="000E6C75">
      <w:rPr>
        <w:rFonts w:asciiTheme="majorHAnsi" w:hAnsiTheme="majorHAnsi"/>
        <w:b/>
        <w:noProof/>
        <w:color w:val="731F1C" w:themeColor="accent5"/>
        <w:sz w:val="32"/>
        <w:szCs w:val="32"/>
      </w:rPr>
      <w:t>Supplementary Course Evaluation Questions Form</w:t>
    </w:r>
  </w:p>
  <w:p w:rsidR="000E6C75" w:rsidRPr="000E6C75" w:rsidRDefault="000E6C75" w:rsidP="000E6C75">
    <w:pPr>
      <w:tabs>
        <w:tab w:val="center" w:pos="4680"/>
        <w:tab w:val="right" w:pos="9360"/>
      </w:tabs>
      <w:spacing w:after="0"/>
      <w:jc w:val="center"/>
      <w:rPr>
        <w:rFonts w:asciiTheme="majorHAnsi" w:hAnsiTheme="majorHAnsi"/>
        <w:b/>
        <w:noProof/>
        <w:color w:val="731F1C" w:themeColor="accent5"/>
      </w:rPr>
    </w:pPr>
    <w:r w:rsidRPr="000E6C75">
      <w:rPr>
        <w:rFonts w:asciiTheme="majorHAnsi" w:hAnsiTheme="majorHAnsi"/>
        <w:b/>
        <w:noProof/>
        <w:color w:val="731F1C" w:themeColor="accent5"/>
      </w:rPr>
      <w:t xml:space="preserve">Please complete and submit to </w:t>
    </w:r>
  </w:p>
  <w:p w:rsidR="000E6C75" w:rsidRDefault="000E6C75" w:rsidP="000E6C75">
    <w:pPr>
      <w:tabs>
        <w:tab w:val="center" w:pos="4680"/>
        <w:tab w:val="right" w:pos="9360"/>
      </w:tabs>
      <w:spacing w:after="0"/>
      <w:jc w:val="center"/>
      <w:rPr>
        <w:rFonts w:asciiTheme="majorHAnsi" w:hAnsiTheme="majorHAnsi"/>
        <w:b/>
        <w:noProof/>
        <w:color w:val="731F1C" w:themeColor="accent5"/>
      </w:rPr>
    </w:pPr>
    <w:r w:rsidRPr="000E6C75">
      <w:rPr>
        <w:rFonts w:asciiTheme="majorHAnsi" w:hAnsiTheme="majorHAnsi"/>
        <w:b/>
        <w:noProof/>
        <w:color w:val="731F1C" w:themeColor="accent5"/>
      </w:rPr>
      <w:t>the Office of Institutional Effectiveness at</w:t>
    </w:r>
    <w:r>
      <w:rPr>
        <w:rFonts w:asciiTheme="majorHAnsi" w:hAnsiTheme="majorHAnsi"/>
        <w:b/>
        <w:noProof/>
        <w:color w:val="731F1C" w:themeColor="accent5"/>
      </w:rPr>
      <w:t xml:space="preserve">: </w:t>
    </w:r>
  </w:p>
  <w:p w:rsidR="000E6C75" w:rsidRDefault="00AB2424" w:rsidP="000E6C75">
    <w:pPr>
      <w:tabs>
        <w:tab w:val="center" w:pos="4680"/>
        <w:tab w:val="right" w:pos="9360"/>
      </w:tabs>
      <w:spacing w:after="0"/>
      <w:jc w:val="center"/>
      <w:rPr>
        <w:rFonts w:asciiTheme="majorHAnsi" w:hAnsiTheme="majorHAnsi"/>
        <w:b/>
        <w:noProof/>
        <w:color w:val="731F1C" w:themeColor="accent5"/>
      </w:rPr>
    </w:pPr>
    <w:hyperlink r:id="rId1" w:history="1">
      <w:r w:rsidR="000B6107" w:rsidRPr="0071762D">
        <w:rPr>
          <w:rStyle w:val="Hyperlink"/>
          <w:rFonts w:asciiTheme="majorHAnsi" w:hAnsiTheme="majorHAnsi"/>
          <w:b/>
          <w:noProof/>
        </w:rPr>
        <w:t>apovedano@luc.edu</w:t>
      </w:r>
    </w:hyperlink>
  </w:p>
  <w:p w:rsidR="000B6107" w:rsidRDefault="000B6107" w:rsidP="000E6C75">
    <w:pPr>
      <w:tabs>
        <w:tab w:val="center" w:pos="4680"/>
        <w:tab w:val="right" w:pos="9360"/>
      </w:tabs>
      <w:spacing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6E9433A"/>
    <w:multiLevelType w:val="hybridMultilevel"/>
    <w:tmpl w:val="5CD49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taeOI8xjI4ecg49bMlomOK0st50h7MNsfIUroRMZaR4u4M8rfir4ZfWSwq/QYuaMm9Xeu0h2c9HPU9RT28KlEg==" w:salt="L0RJRBwGNcdii2jbpflK8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0F1"/>
    <w:rsid w:val="00006283"/>
    <w:rsid w:val="00011B86"/>
    <w:rsid w:val="0001237A"/>
    <w:rsid w:val="000456E1"/>
    <w:rsid w:val="00052382"/>
    <w:rsid w:val="0006568A"/>
    <w:rsid w:val="00076F0F"/>
    <w:rsid w:val="00084253"/>
    <w:rsid w:val="000A4BFA"/>
    <w:rsid w:val="000B6005"/>
    <w:rsid w:val="000B6107"/>
    <w:rsid w:val="000B739C"/>
    <w:rsid w:val="000D1F49"/>
    <w:rsid w:val="000E6C75"/>
    <w:rsid w:val="001323B2"/>
    <w:rsid w:val="001727CA"/>
    <w:rsid w:val="00211A4D"/>
    <w:rsid w:val="00242286"/>
    <w:rsid w:val="00251C73"/>
    <w:rsid w:val="00262AC6"/>
    <w:rsid w:val="00270F93"/>
    <w:rsid w:val="00287F23"/>
    <w:rsid w:val="002928D0"/>
    <w:rsid w:val="002A7F8A"/>
    <w:rsid w:val="002C56E6"/>
    <w:rsid w:val="002D59A6"/>
    <w:rsid w:val="00304F15"/>
    <w:rsid w:val="00361E11"/>
    <w:rsid w:val="003A3D5C"/>
    <w:rsid w:val="003B4744"/>
    <w:rsid w:val="003E470E"/>
    <w:rsid w:val="003F0847"/>
    <w:rsid w:val="0040090B"/>
    <w:rsid w:val="00435C04"/>
    <w:rsid w:val="00450CEC"/>
    <w:rsid w:val="0046302A"/>
    <w:rsid w:val="00467DD2"/>
    <w:rsid w:val="00487D2D"/>
    <w:rsid w:val="004D5D62"/>
    <w:rsid w:val="004F3C32"/>
    <w:rsid w:val="005112D0"/>
    <w:rsid w:val="0056654E"/>
    <w:rsid w:val="0057172C"/>
    <w:rsid w:val="0057603E"/>
    <w:rsid w:val="00577E06"/>
    <w:rsid w:val="00590C78"/>
    <w:rsid w:val="005A3BF7"/>
    <w:rsid w:val="005A7981"/>
    <w:rsid w:val="005F2035"/>
    <w:rsid w:val="005F7990"/>
    <w:rsid w:val="00610D34"/>
    <w:rsid w:val="0063739C"/>
    <w:rsid w:val="00646F95"/>
    <w:rsid w:val="00650259"/>
    <w:rsid w:val="00666578"/>
    <w:rsid w:val="0069335F"/>
    <w:rsid w:val="0069799A"/>
    <w:rsid w:val="006B5B4D"/>
    <w:rsid w:val="00715C5F"/>
    <w:rsid w:val="007600C7"/>
    <w:rsid w:val="00770F25"/>
    <w:rsid w:val="0079409F"/>
    <w:rsid w:val="007A35A8"/>
    <w:rsid w:val="007B0A85"/>
    <w:rsid w:val="007C3AD7"/>
    <w:rsid w:val="007C6A52"/>
    <w:rsid w:val="007F7B5D"/>
    <w:rsid w:val="00816B0E"/>
    <w:rsid w:val="0082043E"/>
    <w:rsid w:val="00836129"/>
    <w:rsid w:val="00843C21"/>
    <w:rsid w:val="008916EE"/>
    <w:rsid w:val="008E203A"/>
    <w:rsid w:val="00900FF1"/>
    <w:rsid w:val="0090596C"/>
    <w:rsid w:val="0091229C"/>
    <w:rsid w:val="00940E73"/>
    <w:rsid w:val="0098379A"/>
    <w:rsid w:val="0098597D"/>
    <w:rsid w:val="00995449"/>
    <w:rsid w:val="009D17DC"/>
    <w:rsid w:val="009F619A"/>
    <w:rsid w:val="009F6DDE"/>
    <w:rsid w:val="00A0542F"/>
    <w:rsid w:val="00A370A8"/>
    <w:rsid w:val="00A6081B"/>
    <w:rsid w:val="00A62117"/>
    <w:rsid w:val="00A86984"/>
    <w:rsid w:val="00A86FB7"/>
    <w:rsid w:val="00AA70BE"/>
    <w:rsid w:val="00AB2424"/>
    <w:rsid w:val="00AF547C"/>
    <w:rsid w:val="00B1656E"/>
    <w:rsid w:val="00B17CD3"/>
    <w:rsid w:val="00B17DD1"/>
    <w:rsid w:val="00B40450"/>
    <w:rsid w:val="00B53B13"/>
    <w:rsid w:val="00B63D93"/>
    <w:rsid w:val="00BD4753"/>
    <w:rsid w:val="00BD5CB1"/>
    <w:rsid w:val="00BE62EE"/>
    <w:rsid w:val="00C003BA"/>
    <w:rsid w:val="00C46878"/>
    <w:rsid w:val="00C53F8D"/>
    <w:rsid w:val="00C95002"/>
    <w:rsid w:val="00CB4A51"/>
    <w:rsid w:val="00CD4532"/>
    <w:rsid w:val="00CD47B0"/>
    <w:rsid w:val="00CD70CE"/>
    <w:rsid w:val="00CE0043"/>
    <w:rsid w:val="00CE6104"/>
    <w:rsid w:val="00CE7918"/>
    <w:rsid w:val="00D16163"/>
    <w:rsid w:val="00D35A21"/>
    <w:rsid w:val="00D66C8B"/>
    <w:rsid w:val="00DB3FAD"/>
    <w:rsid w:val="00E02270"/>
    <w:rsid w:val="00E03AE9"/>
    <w:rsid w:val="00E05CDE"/>
    <w:rsid w:val="00E139C4"/>
    <w:rsid w:val="00E4795D"/>
    <w:rsid w:val="00E61C09"/>
    <w:rsid w:val="00E6769B"/>
    <w:rsid w:val="00E677FE"/>
    <w:rsid w:val="00E96C0A"/>
    <w:rsid w:val="00EB1BF8"/>
    <w:rsid w:val="00EB3B58"/>
    <w:rsid w:val="00EC7359"/>
    <w:rsid w:val="00EE3054"/>
    <w:rsid w:val="00F00606"/>
    <w:rsid w:val="00F01256"/>
    <w:rsid w:val="00F52451"/>
    <w:rsid w:val="00F94756"/>
    <w:rsid w:val="00FA50F1"/>
    <w:rsid w:val="00FC43D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5F5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D17DC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table" w:customStyle="1" w:styleId="TableGrid1">
    <w:name w:val="Table Grid1"/>
    <w:basedOn w:val="TableNormal"/>
    <w:next w:val="TableGrid"/>
    <w:rsid w:val="00995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2A7F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C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povedano@luc.ed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apovedano@luc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ovedano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C90ECB8348A477B8B4496917368C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D629B-F64F-48D2-8AF6-EE62B81154C6}"/>
      </w:docPartPr>
      <w:docPartBody>
        <w:p w:rsidR="00E83216" w:rsidRDefault="00C1572D" w:rsidP="00C1572D">
          <w:pPr>
            <w:pStyle w:val="EC90ECB8348A477B8B4496917368C54D13"/>
          </w:pPr>
          <w:r w:rsidRPr="009D17DC">
            <w:rPr>
              <w:rStyle w:val="PlaceholderText"/>
              <w:rFonts w:cstheme="minorHAnsi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395E430F493440FCAA8C5FBD22F28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83419-BE04-4822-89C3-BF390C1927E6}"/>
      </w:docPartPr>
      <w:docPartBody>
        <w:p w:rsidR="00E83216" w:rsidRDefault="00C1572D" w:rsidP="00C1572D">
          <w:pPr>
            <w:pStyle w:val="395E430F493440FCAA8C5FBD22F281E113"/>
          </w:pPr>
          <w:r w:rsidRPr="009D17DC">
            <w:rPr>
              <w:rStyle w:val="PlaceholderText"/>
              <w:rFonts w:cstheme="minorHAnsi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624971DE6094E87909BB72BC998E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4639D-4A30-45B8-B5BA-AEE58FEABD82}"/>
      </w:docPartPr>
      <w:docPartBody>
        <w:p w:rsidR="00E83216" w:rsidRDefault="00C1572D" w:rsidP="00C1572D">
          <w:pPr>
            <w:pStyle w:val="7624971DE6094E87909BB72BC998EBB07"/>
          </w:pPr>
          <w:r w:rsidRPr="009D17DC">
            <w:rPr>
              <w:rStyle w:val="PlaceholderText"/>
              <w:rFonts w:cstheme="minorHAnsi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B11988A1D181458196A04F61E333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76E31-77E8-4125-A214-606F1FCE21A6}"/>
      </w:docPartPr>
      <w:docPartBody>
        <w:p w:rsidR="00E83216" w:rsidRDefault="00C1572D" w:rsidP="00C1572D">
          <w:pPr>
            <w:pStyle w:val="B11988A1D181458196A04F61E333975B7"/>
          </w:pPr>
          <w:r w:rsidRPr="009D17DC">
            <w:rPr>
              <w:rStyle w:val="PlaceholderText"/>
              <w:rFonts w:cstheme="minorHAnsi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B8BED47AC2FD4F34B02F595C77EEC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9EFC2-5781-4C69-88F3-CF61B2454EAC}"/>
      </w:docPartPr>
      <w:docPartBody>
        <w:p w:rsidR="00E83216" w:rsidRDefault="00C1572D" w:rsidP="00C1572D">
          <w:pPr>
            <w:pStyle w:val="B8BED47AC2FD4F34B02F595C77EEC6F96"/>
          </w:pPr>
          <w:r w:rsidRPr="009D17DC">
            <w:rPr>
              <w:rStyle w:val="PlaceholderText"/>
              <w:rFonts w:cstheme="minorHAnsi"/>
              <w:sz w:val="18"/>
              <w:szCs w:val="18"/>
            </w:rPr>
            <w:t>Choose an item.</w:t>
          </w:r>
        </w:p>
      </w:docPartBody>
    </w:docPart>
    <w:docPart>
      <w:docPartPr>
        <w:name w:val="E35C70F404F34461A818B0F453108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62B46-016D-47FF-8CB9-16744F0E5492}"/>
      </w:docPartPr>
      <w:docPartBody>
        <w:p w:rsidR="00921708" w:rsidRDefault="00C1572D" w:rsidP="00C1572D">
          <w:pPr>
            <w:pStyle w:val="E35C70F404F34461A818B0F4531084686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6F4DD69BF9D0461CA95A6E4A1704F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C345D-666C-42EC-9AC4-E857BBEF1180}"/>
      </w:docPartPr>
      <w:docPartBody>
        <w:p w:rsidR="00921708" w:rsidRDefault="00C1572D" w:rsidP="00C1572D">
          <w:pPr>
            <w:pStyle w:val="6F4DD69BF9D0461CA95A6E4A1704FC996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10CA1EC61234C30B3BB01E7B7788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FB325-C34D-4CAE-8D01-9B0D67EC1947}"/>
      </w:docPartPr>
      <w:docPartBody>
        <w:p w:rsidR="00B83820" w:rsidRDefault="00C1572D" w:rsidP="00C1572D">
          <w:pPr>
            <w:pStyle w:val="210CA1EC61234C30B3BB01E7B778813A5"/>
          </w:pPr>
          <w:r w:rsidRPr="009D17DC">
            <w:rPr>
              <w:rStyle w:val="PlaceholderText"/>
              <w:rFonts w:cstheme="minorHAnsi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B082BDFF90A44348A798FF8BC503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3B6D4-928E-4F0A-B2B4-F0B48AF7A9F9}"/>
      </w:docPartPr>
      <w:docPartBody>
        <w:p w:rsidR="00B83820" w:rsidRDefault="00C1572D" w:rsidP="00C1572D">
          <w:pPr>
            <w:pStyle w:val="AB082BDFF90A44348A798FF8BC503AEC5"/>
          </w:pPr>
          <w:r w:rsidRPr="009D17DC">
            <w:rPr>
              <w:rStyle w:val="PlaceholderText"/>
              <w:rFonts w:cstheme="minorHAnsi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BCDE3AA7AFC4AF4B644CC62FE484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1146F-522E-41B0-AECF-241D290EC4FF}"/>
      </w:docPartPr>
      <w:docPartBody>
        <w:p w:rsidR="00B83820" w:rsidRDefault="00C1572D" w:rsidP="00C1572D">
          <w:pPr>
            <w:pStyle w:val="DBCDE3AA7AFC4AF4B644CC62FE484DBC5"/>
          </w:pPr>
          <w:r w:rsidRPr="009D17DC">
            <w:rPr>
              <w:rStyle w:val="PlaceholderText"/>
              <w:rFonts w:cstheme="minorHAnsi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C6D7ABB7AAB42E39A707BB248D67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4B305-4725-4E7D-A51D-B25750877E05}"/>
      </w:docPartPr>
      <w:docPartBody>
        <w:p w:rsidR="00B55395" w:rsidRDefault="00C1572D" w:rsidP="00C1572D">
          <w:pPr>
            <w:pStyle w:val="2C6D7ABB7AAB42E39A707BB248D67F69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44B637E10C749A2BAC36B09CCE19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727C3-6AC5-4DE4-A9B0-EFCAF3E9811F}"/>
      </w:docPartPr>
      <w:docPartBody>
        <w:p w:rsidR="00B55395" w:rsidRDefault="00C1572D" w:rsidP="00C1572D">
          <w:pPr>
            <w:pStyle w:val="544B637E10C749A2BAC36B09CCE195D9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A33D9BDB72FD48E2BFFB893CC1E60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BE948-B171-4B65-A09B-3D3332092C16}"/>
      </w:docPartPr>
      <w:docPartBody>
        <w:p w:rsidR="00B55395" w:rsidRDefault="00C1572D" w:rsidP="00C1572D">
          <w:pPr>
            <w:pStyle w:val="A33D9BDB72FD48E2BFFB893CC1E60E43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36627C8103244BABBBB0FBB4BB61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1302F-D4CA-4616-80F1-985D6650AE72}"/>
      </w:docPartPr>
      <w:docPartBody>
        <w:p w:rsidR="00B55395" w:rsidRDefault="00C1572D" w:rsidP="00C1572D">
          <w:pPr>
            <w:pStyle w:val="536627C8103244BABBBB0FBB4BB61E3F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44F2DD7AF5244438E369878FAF3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D656F-4E57-4BF1-88A9-8D9AE5F50EFF}"/>
      </w:docPartPr>
      <w:docPartBody>
        <w:p w:rsidR="00B55395" w:rsidRDefault="00C1572D" w:rsidP="00C1572D">
          <w:pPr>
            <w:pStyle w:val="A44F2DD7AF5244438E369878FAF3EEC2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406FAD2174D44685BFE928A245E1A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9288A-65B1-4A7E-A35F-0ABABB929202}"/>
      </w:docPartPr>
      <w:docPartBody>
        <w:p w:rsidR="00B55395" w:rsidRDefault="00C1572D" w:rsidP="00C1572D">
          <w:pPr>
            <w:pStyle w:val="406FAD2174D44685BFE928A245E1A52A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0DD6614192144A5E913B69F87DF89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A05DF-0121-4A34-BEF6-D599AE14873A}"/>
      </w:docPartPr>
      <w:docPartBody>
        <w:p w:rsidR="00B55395" w:rsidRDefault="00C1572D" w:rsidP="00C1572D">
          <w:pPr>
            <w:pStyle w:val="0DD6614192144A5E913B69F87DF89D4D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2B01CE652434137A96452082AC53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08301-0E63-4E66-BC4A-7D2D4932BC28}"/>
      </w:docPartPr>
      <w:docPartBody>
        <w:p w:rsidR="00B55395" w:rsidRDefault="00C1572D" w:rsidP="00C1572D">
          <w:pPr>
            <w:pStyle w:val="32B01CE652434137A96452082AC530C0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15E9919C9195443FAC18224E90606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15538-3FDA-4822-9B08-0EF0D483D236}"/>
      </w:docPartPr>
      <w:docPartBody>
        <w:p w:rsidR="00B55395" w:rsidRDefault="00C1572D" w:rsidP="00C1572D">
          <w:pPr>
            <w:pStyle w:val="15E9919C9195443FAC18224E9060698F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1A54BEC88D14DE6885CD98736866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499C0-F516-4BB1-97D9-CB1C08892079}"/>
      </w:docPartPr>
      <w:docPartBody>
        <w:p w:rsidR="00B55395" w:rsidRDefault="00C1572D" w:rsidP="00C1572D">
          <w:pPr>
            <w:pStyle w:val="E1A54BEC88D14DE6885CD98736866DD5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5C3C4EC59AE2499084BDA1B416B97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27BA2-5A7C-4A14-A24B-AD2606851EF6}"/>
      </w:docPartPr>
      <w:docPartBody>
        <w:p w:rsidR="00B55395" w:rsidRDefault="00C1572D" w:rsidP="00C1572D">
          <w:pPr>
            <w:pStyle w:val="5C3C4EC59AE2499084BDA1B416B973E2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6452DCFACCC34A2F9F3A6BEDB6549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0FE71-2622-4CE2-8C2C-89C91ED85B2A}"/>
      </w:docPartPr>
      <w:docPartBody>
        <w:p w:rsidR="00B55395" w:rsidRDefault="00C1572D" w:rsidP="00C1572D">
          <w:pPr>
            <w:pStyle w:val="6452DCFACCC34A2F9F3A6BEDB6549591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A875CFD079E43FF869C70CA4D0B6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27A91-9BB9-4447-904D-F72AAC2794DA}"/>
      </w:docPartPr>
      <w:docPartBody>
        <w:p w:rsidR="00B55395" w:rsidRDefault="00C1572D" w:rsidP="00C1572D">
          <w:pPr>
            <w:pStyle w:val="7A875CFD079E43FF869C70CA4D0B65D4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AED50BE83E0433A94B3BA0EEED90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E0DC0-4A89-46C0-8419-579541AE74BD}"/>
      </w:docPartPr>
      <w:docPartBody>
        <w:p w:rsidR="00B55395" w:rsidRDefault="00C1572D" w:rsidP="00C1572D">
          <w:pPr>
            <w:pStyle w:val="AAED50BE83E0433A94B3BA0EEED90A9A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5D637C2A3E29417594130E60D0B78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C9FBD-5088-4134-B047-95A0DAEF5EE4}"/>
      </w:docPartPr>
      <w:docPartBody>
        <w:p w:rsidR="00B55395" w:rsidRDefault="00C1572D" w:rsidP="00C1572D">
          <w:pPr>
            <w:pStyle w:val="5D637C2A3E29417594130E60D0B78DA1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4776CAD69B2046C283BBA04D246E6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A802F-A80E-4DB0-A238-6152F9E6E157}"/>
      </w:docPartPr>
      <w:docPartBody>
        <w:p w:rsidR="00B55395" w:rsidRDefault="00C1572D" w:rsidP="00C1572D">
          <w:pPr>
            <w:pStyle w:val="4776CAD69B2046C283BBA04D246E6E15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D2203EBCDFE4798808896F773238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44B55-A6A4-4AA9-BD75-B3E9C708607F}"/>
      </w:docPartPr>
      <w:docPartBody>
        <w:p w:rsidR="00B55395" w:rsidRDefault="00C1572D" w:rsidP="00C1572D">
          <w:pPr>
            <w:pStyle w:val="2D2203EBCDFE4798808896F773238DC5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13E407DD10874544A6921AA4160AB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9B305-C44D-4D31-8D2A-98EF45DB9150}"/>
      </w:docPartPr>
      <w:docPartBody>
        <w:p w:rsidR="00B55395" w:rsidRDefault="00C1572D" w:rsidP="00C1572D">
          <w:pPr>
            <w:pStyle w:val="13E407DD10874544A6921AA4160AB305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9A2AE1F6D7F74B0FAC979D8708B3E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DD103-D8A1-4CD2-B345-2B5A70BB1363}"/>
      </w:docPartPr>
      <w:docPartBody>
        <w:p w:rsidR="00B55395" w:rsidRDefault="00C1572D" w:rsidP="00C1572D">
          <w:pPr>
            <w:pStyle w:val="9A2AE1F6D7F74B0FAC979D8708B3E36E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13CDB81BA88B466C8D35EDF06D6B6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CDAD4-6AE2-4271-9BB4-AF1E4D9802EA}"/>
      </w:docPartPr>
      <w:docPartBody>
        <w:p w:rsidR="00B55395" w:rsidRDefault="00C1572D" w:rsidP="00C1572D">
          <w:pPr>
            <w:pStyle w:val="13CDB81BA88B466C8D35EDF06D6B6F18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7E9A20330E242B0AABD00F3D861C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69444-64B2-4F63-AF12-1F1CDE7DD7AD}"/>
      </w:docPartPr>
      <w:docPartBody>
        <w:p w:rsidR="00B55395" w:rsidRDefault="00C1572D" w:rsidP="00C1572D">
          <w:pPr>
            <w:pStyle w:val="B7E9A20330E242B0AABD00F3D861C586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143768645C3441F081D0573137B6B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B565C-C4CC-4961-882F-781B53C9BDAC}"/>
      </w:docPartPr>
      <w:docPartBody>
        <w:p w:rsidR="00B55395" w:rsidRDefault="00C1572D" w:rsidP="00C1572D">
          <w:pPr>
            <w:pStyle w:val="143768645C3441F081D0573137B6BC9F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7BD9E7D9B9C142C2A5ABB9C68C52C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3BCF7-63B6-4D91-833D-93267B439C58}"/>
      </w:docPartPr>
      <w:docPartBody>
        <w:p w:rsidR="00B55395" w:rsidRDefault="00C1572D" w:rsidP="00C1572D">
          <w:pPr>
            <w:pStyle w:val="7BD9E7D9B9C142C2A5ABB9C68C52CC2D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9FCBA917892422FBDD0AA994F8BA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01A9B-C0E6-4F77-9D1A-72F1D6711613}"/>
      </w:docPartPr>
      <w:docPartBody>
        <w:p w:rsidR="00B55395" w:rsidRDefault="00C1572D" w:rsidP="00C1572D">
          <w:pPr>
            <w:pStyle w:val="B9FCBA917892422FBDD0AA994F8BA2B8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8BD47D4956C4D63A58E3C779F9C5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BE212-986E-4D75-A431-CE55913362A8}"/>
      </w:docPartPr>
      <w:docPartBody>
        <w:p w:rsidR="00B55395" w:rsidRDefault="00C1572D" w:rsidP="00C1572D">
          <w:pPr>
            <w:pStyle w:val="B8BD47D4956C4D63A58E3C779F9C5545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40EA15D172BA43FFBF0C6619715FD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D5E12-7AD9-4019-A676-97BCC74EFAEF}"/>
      </w:docPartPr>
      <w:docPartBody>
        <w:p w:rsidR="00B55395" w:rsidRDefault="00C1572D" w:rsidP="00C1572D">
          <w:pPr>
            <w:pStyle w:val="40EA15D172BA43FFBF0C6619715FDE9D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1BF40C0347254024BCDC8625FFE59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7664B-0198-4F0F-B612-06FA1297E4C7}"/>
      </w:docPartPr>
      <w:docPartBody>
        <w:p w:rsidR="00B55395" w:rsidRDefault="00C1572D" w:rsidP="00C1572D">
          <w:pPr>
            <w:pStyle w:val="1BF40C0347254024BCDC8625FFE59B9D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101B1A7B50034004A84E1AA647A0B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93C2A-3646-47F3-90F2-28A2F63B48C1}"/>
      </w:docPartPr>
      <w:docPartBody>
        <w:p w:rsidR="00B55395" w:rsidRDefault="00C1572D" w:rsidP="00C1572D">
          <w:pPr>
            <w:pStyle w:val="101B1A7B50034004A84E1AA647A0BB10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E770225E4464A9CBCA69B06E73A8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B56A5-9C52-4D57-8AB4-EF5942E98E06}"/>
      </w:docPartPr>
      <w:docPartBody>
        <w:p w:rsidR="00B55395" w:rsidRDefault="00C1572D" w:rsidP="00C1572D">
          <w:pPr>
            <w:pStyle w:val="8E770225E4464A9CBCA69B06E73A8E8D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43CE9C5D7DC4F8082A16F92B95AB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D5F6B-546F-4D15-A215-AE0B97FD5A27}"/>
      </w:docPartPr>
      <w:docPartBody>
        <w:p w:rsidR="00B55395" w:rsidRDefault="00C1572D" w:rsidP="00C1572D">
          <w:pPr>
            <w:pStyle w:val="343CE9C5D7DC4F8082A16F92B95AB6F4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1D36604C08524642A1E5D0D534140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D3648-4694-4589-A408-63D4642A2C36}"/>
      </w:docPartPr>
      <w:docPartBody>
        <w:p w:rsidR="00B55395" w:rsidRDefault="00C1572D" w:rsidP="00C1572D">
          <w:pPr>
            <w:pStyle w:val="1D36604C08524642A1E5D0D534140858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52134B614444A16ABBF4DC734785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6D0F0-FCD3-467E-9B57-C24C67E7F26B}"/>
      </w:docPartPr>
      <w:docPartBody>
        <w:p w:rsidR="00B55395" w:rsidRDefault="00C1572D" w:rsidP="00C1572D">
          <w:pPr>
            <w:pStyle w:val="D52134B614444A16ABBF4DC734785A1C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1364544E6614448ABBBB5997886B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2BF41-B8F1-413E-9E69-E86EC0157E61}"/>
      </w:docPartPr>
      <w:docPartBody>
        <w:p w:rsidR="00B55395" w:rsidRDefault="00C1572D" w:rsidP="00C1572D">
          <w:pPr>
            <w:pStyle w:val="01364544E6614448ABBBB5997886BD87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E52534D35FE4DC4B77242C3B0F8D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68B0F-3AED-4728-AE60-5C5FAC693D80}"/>
      </w:docPartPr>
      <w:docPartBody>
        <w:p w:rsidR="00B55395" w:rsidRDefault="00C1572D" w:rsidP="00C1572D">
          <w:pPr>
            <w:pStyle w:val="8E52534D35FE4DC4B77242C3B0F8D6EE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5D05BFD03E114EEB86E0AD7D8809A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4CE4D-0161-4A00-9614-3339520B68BE}"/>
      </w:docPartPr>
      <w:docPartBody>
        <w:p w:rsidR="00B55395" w:rsidRDefault="00C1572D" w:rsidP="00C1572D">
          <w:pPr>
            <w:pStyle w:val="5D05BFD03E114EEB86E0AD7D8809A0A1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596D8BE302C4B7CB920AB7091643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BC725-16EC-4390-9AD6-B0DD4226BB56}"/>
      </w:docPartPr>
      <w:docPartBody>
        <w:p w:rsidR="00B55395" w:rsidRDefault="00C1572D" w:rsidP="00C1572D">
          <w:pPr>
            <w:pStyle w:val="D596D8BE302C4B7CB920AB70916437D2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EE1365BD05B44E896672E02AD848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BF6CD-15D0-4646-9B54-73FAD5D4B11B}"/>
      </w:docPartPr>
      <w:docPartBody>
        <w:p w:rsidR="00B55395" w:rsidRDefault="00C1572D" w:rsidP="00C1572D">
          <w:pPr>
            <w:pStyle w:val="DEE1365BD05B44E896672E02AD8489F4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1C628E3D2D1D48E1A1A84D0577E0F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7871C-3687-4C01-9104-1763BBDC0022}"/>
      </w:docPartPr>
      <w:docPartBody>
        <w:p w:rsidR="00B55395" w:rsidRDefault="00C1572D" w:rsidP="00C1572D">
          <w:pPr>
            <w:pStyle w:val="1C628E3D2D1D48E1A1A84D0577E0F439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1A97C0B6897D495B853C9CEDEAC2A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993F4-E933-4A5C-A911-3BAC2B025ED6}"/>
      </w:docPartPr>
      <w:docPartBody>
        <w:p w:rsidR="00B55395" w:rsidRDefault="00C1572D" w:rsidP="00C1572D">
          <w:pPr>
            <w:pStyle w:val="1A97C0B6897D495B853C9CEDEAC2A91F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F099D7132214D67A5DBC771818D1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66417-BCBF-4032-AF5D-0E6FDD428861}"/>
      </w:docPartPr>
      <w:docPartBody>
        <w:p w:rsidR="00B55395" w:rsidRDefault="00C1572D" w:rsidP="00C1572D">
          <w:pPr>
            <w:pStyle w:val="5F099D7132214D67A5DBC771818D1510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0431D46C0444A23BC7769A61A3CE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7C17D-A2BC-4837-BCDF-05295A2AFBF1}"/>
      </w:docPartPr>
      <w:docPartBody>
        <w:p w:rsidR="00B55395" w:rsidRDefault="00C1572D" w:rsidP="00C1572D">
          <w:pPr>
            <w:pStyle w:val="90431D46C0444A23BC7769A61A3CEA15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D86B7F40D2D46CEA911B46838E4D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07035-437B-406F-A78C-79DA2983C5B4}"/>
      </w:docPartPr>
      <w:docPartBody>
        <w:p w:rsidR="00B55395" w:rsidRDefault="00C1572D" w:rsidP="00C1572D">
          <w:pPr>
            <w:pStyle w:val="0D86B7F40D2D46CEA911B46838E4D2EE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C5C35E1411A44D52BCBF633988657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D4A7F-7A7F-4B17-8B29-A25655EC67DB}"/>
      </w:docPartPr>
      <w:docPartBody>
        <w:p w:rsidR="00B55395" w:rsidRDefault="00C1572D" w:rsidP="00C1572D">
          <w:pPr>
            <w:pStyle w:val="C5C35E1411A44D52BCBF6339886577E4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82DB672F0E046DFA47494959CF7B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42B41-9D83-4836-B7C9-7DDAEB99DDFA}"/>
      </w:docPartPr>
      <w:docPartBody>
        <w:p w:rsidR="00B55395" w:rsidRDefault="00C1572D" w:rsidP="00C1572D">
          <w:pPr>
            <w:pStyle w:val="E82DB672F0E046DFA47494959CF7B0E9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B9A332A11C54F6A9EA5240270A08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8C204-A080-41E3-936B-F673955DBA2C}"/>
      </w:docPartPr>
      <w:docPartBody>
        <w:p w:rsidR="00B55395" w:rsidRDefault="00C1572D" w:rsidP="00C1572D">
          <w:pPr>
            <w:pStyle w:val="EB9A332A11C54F6A9EA5240270A08C58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034A06381FF4AB295F5356FCE3D0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991D5-BE23-43F0-A10A-1657555FB9D6}"/>
      </w:docPartPr>
      <w:docPartBody>
        <w:p w:rsidR="00B55395" w:rsidRDefault="00C1572D" w:rsidP="00C1572D">
          <w:pPr>
            <w:pStyle w:val="2034A06381FF4AB295F5356FCE3D06E7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CF755E10427C470FBAC4D4F3537C3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2A526-192A-44C9-87CC-851F933C1279}"/>
      </w:docPartPr>
      <w:docPartBody>
        <w:p w:rsidR="00B55395" w:rsidRDefault="00C1572D" w:rsidP="00C1572D">
          <w:pPr>
            <w:pStyle w:val="CF755E10427C470FBAC4D4F3537C38D8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C095400C390F42CCB01D420CB0007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E73EA-6538-4A0E-B144-61C002339497}"/>
      </w:docPartPr>
      <w:docPartBody>
        <w:p w:rsidR="00B55395" w:rsidRDefault="00C1572D" w:rsidP="00C1572D">
          <w:pPr>
            <w:pStyle w:val="C095400C390F42CCB01D420CB000720E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84C2B7949F44AC3B65E5E3EF01C6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08F11-7E1E-4072-B689-25FD8962CBB4}"/>
      </w:docPartPr>
      <w:docPartBody>
        <w:p w:rsidR="00B55395" w:rsidRDefault="00C1572D" w:rsidP="00C1572D">
          <w:pPr>
            <w:pStyle w:val="384C2B7949F44AC3B65E5E3EF01C6DC3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CE2FFE1649FD43249124928AC1670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D22E0-2DCF-49F0-9E5B-00B6634E8DCB}"/>
      </w:docPartPr>
      <w:docPartBody>
        <w:p w:rsidR="00B55395" w:rsidRDefault="00C1572D" w:rsidP="00C1572D">
          <w:pPr>
            <w:pStyle w:val="CE2FFE1649FD43249124928AC1670976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F268AA33D7CA4BC5932BE3DECD067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0896D-8727-4B7A-BA4E-27DB450D7262}"/>
      </w:docPartPr>
      <w:docPartBody>
        <w:p w:rsidR="00B55395" w:rsidRDefault="00C1572D" w:rsidP="00C1572D">
          <w:pPr>
            <w:pStyle w:val="F268AA33D7CA4BC5932BE3DECD067B45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21DF8326E7540DAB61D2214CEA7E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ED6AC-35B5-424B-B77E-7F417FA2846F}"/>
      </w:docPartPr>
      <w:docPartBody>
        <w:p w:rsidR="00B55395" w:rsidRDefault="00C1572D" w:rsidP="00C1572D">
          <w:pPr>
            <w:pStyle w:val="A21DF8326E7540DAB61D2214CEA7E151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4C35166A08B43E3A5951A89BFD6D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A5004-B7C0-4AFC-9770-1975A128E165}"/>
      </w:docPartPr>
      <w:docPartBody>
        <w:p w:rsidR="00B55395" w:rsidRDefault="00C1572D" w:rsidP="00C1572D">
          <w:pPr>
            <w:pStyle w:val="A4C35166A08B43E3A5951A89BFD6D6F7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5A4714BA8924861BB700A3D29460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B92F1-7421-4E15-BF3B-720EA84DC945}"/>
      </w:docPartPr>
      <w:docPartBody>
        <w:p w:rsidR="00B55395" w:rsidRDefault="00C1572D" w:rsidP="00C1572D">
          <w:pPr>
            <w:pStyle w:val="A5A4714BA8924861BB700A3D29460E6F"/>
          </w:pPr>
          <w:r w:rsidRPr="009D17DC">
            <w:rPr>
              <w:rFonts w:cstheme="minorHAnsi"/>
              <w:sz w:val="16"/>
              <w:szCs w:val="16"/>
            </w:rPr>
            <w:t>Choose an item.</w:t>
          </w:r>
        </w:p>
      </w:docPartBody>
    </w:docPart>
    <w:docPart>
      <w:docPartPr>
        <w:name w:val="43A57050B30C4D839574C9A374D55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5C6F9-7953-4E00-9256-88CDB3865B1A}"/>
      </w:docPartPr>
      <w:docPartBody>
        <w:p w:rsidR="00B55395" w:rsidRDefault="00C1572D" w:rsidP="00C1572D">
          <w:pPr>
            <w:pStyle w:val="43A57050B30C4D839574C9A374D55E09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47AC7C7EF494999AA661C51B2BA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A416E-5F58-4672-AF0C-1397450FDB42}"/>
      </w:docPartPr>
      <w:docPartBody>
        <w:p w:rsidR="00B55395" w:rsidRDefault="00C1572D" w:rsidP="00C1572D">
          <w:pPr>
            <w:pStyle w:val="347AC7C7EF494999AA661C51B2BAF9DE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192F19C60704772AAA13314DA6FF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D2F2-2603-4793-93E5-71E1267CA602}"/>
      </w:docPartPr>
      <w:docPartBody>
        <w:p w:rsidR="00B55395" w:rsidRDefault="00C1572D" w:rsidP="00C1572D">
          <w:pPr>
            <w:pStyle w:val="8192F19C60704772AAA13314DA6FF9D0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F82357D36994EC28B247D77785E3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5B089-F319-43D2-9C80-6EB754F2E93E}"/>
      </w:docPartPr>
      <w:docPartBody>
        <w:p w:rsidR="00B55395" w:rsidRDefault="00C1572D" w:rsidP="00C1572D">
          <w:pPr>
            <w:pStyle w:val="8F82357D36994EC28B247D77785E3F5C"/>
          </w:pPr>
          <w:r w:rsidRPr="009D17DC">
            <w:rPr>
              <w:rStyle w:val="PlaceholderText"/>
              <w:rFonts w:cstheme="minorHAnsi"/>
              <w:sz w:val="16"/>
              <w:szCs w:val="16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080"/>
    <w:rsid w:val="002C2D07"/>
    <w:rsid w:val="00502E63"/>
    <w:rsid w:val="00546CF8"/>
    <w:rsid w:val="006C01E4"/>
    <w:rsid w:val="00760EE6"/>
    <w:rsid w:val="007B1080"/>
    <w:rsid w:val="008C39FC"/>
    <w:rsid w:val="00910BF6"/>
    <w:rsid w:val="00921708"/>
    <w:rsid w:val="00940D33"/>
    <w:rsid w:val="009E54C3"/>
    <w:rsid w:val="00A7533D"/>
    <w:rsid w:val="00AA5B6D"/>
    <w:rsid w:val="00B55395"/>
    <w:rsid w:val="00B83820"/>
    <w:rsid w:val="00C1572D"/>
    <w:rsid w:val="00D0611D"/>
    <w:rsid w:val="00D06476"/>
    <w:rsid w:val="00E83216"/>
    <w:rsid w:val="00F2599D"/>
    <w:rsid w:val="00F8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FD17DBE6CA4E4ABCD4783B27BCA36A">
    <w:name w:val="6BFD17DBE6CA4E4ABCD4783B27BCA36A"/>
  </w:style>
  <w:style w:type="paragraph" w:customStyle="1" w:styleId="B6782DBECC864ECD8519D513FB3E471A">
    <w:name w:val="B6782DBECC864ECD8519D513FB3E471A"/>
  </w:style>
  <w:style w:type="paragraph" w:customStyle="1" w:styleId="06E16119B1684FC8BCB22EFEBC6F3509">
    <w:name w:val="06E16119B1684FC8BCB22EFEBC6F3509"/>
  </w:style>
  <w:style w:type="paragraph" w:customStyle="1" w:styleId="9F992FD4F6E74447B4E42EE17446877E">
    <w:name w:val="9F992FD4F6E74447B4E42EE17446877E"/>
  </w:style>
  <w:style w:type="paragraph" w:customStyle="1" w:styleId="97ED44CEED2046E5BA956D8828CB9BDA">
    <w:name w:val="97ED44CEED2046E5BA956D8828CB9BDA"/>
  </w:style>
  <w:style w:type="paragraph" w:customStyle="1" w:styleId="BC5457AB39FE4AC2A8A16C9BBDAA5CDC">
    <w:name w:val="BC5457AB39FE4AC2A8A16C9BBDAA5CDC"/>
  </w:style>
  <w:style w:type="paragraph" w:customStyle="1" w:styleId="E3AB9899060247CE865F246048841CDE">
    <w:name w:val="E3AB9899060247CE865F246048841CDE"/>
  </w:style>
  <w:style w:type="paragraph" w:customStyle="1" w:styleId="0F182A93DC504DDF8C86F0EF47A99939">
    <w:name w:val="0F182A93DC504DDF8C86F0EF47A99939"/>
  </w:style>
  <w:style w:type="paragraph" w:customStyle="1" w:styleId="89E4CF465A7C4DEEA9D85EB5D86F4483">
    <w:name w:val="89E4CF465A7C4DEEA9D85EB5D86F4483"/>
  </w:style>
  <w:style w:type="paragraph" w:customStyle="1" w:styleId="4722934312784A7DA0FEE2BA53D47323">
    <w:name w:val="4722934312784A7DA0FEE2BA53D47323"/>
  </w:style>
  <w:style w:type="paragraph" w:customStyle="1" w:styleId="608CAFD1CB9D44C18A18CB83DDAEE0C3">
    <w:name w:val="608CAFD1CB9D44C18A18CB83DDAEE0C3"/>
  </w:style>
  <w:style w:type="paragraph" w:customStyle="1" w:styleId="ED95146AD14A4338AD2BC8677648DDA5">
    <w:name w:val="ED95146AD14A4338AD2BC8677648DDA5"/>
  </w:style>
  <w:style w:type="paragraph" w:customStyle="1" w:styleId="8A450FD2F3AF4C8981CC270E3126FE32">
    <w:name w:val="8A450FD2F3AF4C8981CC270E3126FE32"/>
  </w:style>
  <w:style w:type="paragraph" w:customStyle="1" w:styleId="86940D07D05B4E9080211087D8E7BC3C">
    <w:name w:val="86940D07D05B4E9080211087D8E7BC3C"/>
  </w:style>
  <w:style w:type="paragraph" w:customStyle="1" w:styleId="94278AFC9D8749C8B27EEF0249003DA7">
    <w:name w:val="94278AFC9D8749C8B27EEF0249003DA7"/>
  </w:style>
  <w:style w:type="paragraph" w:customStyle="1" w:styleId="182D759A81114478A5E2827BDF1F1F6D">
    <w:name w:val="182D759A81114478A5E2827BDF1F1F6D"/>
  </w:style>
  <w:style w:type="character" w:styleId="PlaceholderText">
    <w:name w:val="Placeholder Text"/>
    <w:basedOn w:val="DefaultParagraphFont"/>
    <w:uiPriority w:val="99"/>
    <w:semiHidden/>
    <w:rsid w:val="00C1572D"/>
    <w:rPr>
      <w:color w:val="808080"/>
    </w:rPr>
  </w:style>
  <w:style w:type="paragraph" w:customStyle="1" w:styleId="738C1274BDA34F34B6C527BCD5FAD69C">
    <w:name w:val="738C1274BDA34F34B6C527BCD5FAD69C"/>
  </w:style>
  <w:style w:type="paragraph" w:customStyle="1" w:styleId="0D816C3854484A55921D35DC6CFE345B">
    <w:name w:val="0D816C3854484A55921D35DC6CFE345B"/>
  </w:style>
  <w:style w:type="paragraph" w:customStyle="1" w:styleId="4FAE1DC08A434B618D39E32422B7C198">
    <w:name w:val="4FAE1DC08A434B618D39E32422B7C198"/>
  </w:style>
  <w:style w:type="paragraph" w:customStyle="1" w:styleId="D593F800AEB44854BB47E91E04DB1A71">
    <w:name w:val="D593F800AEB44854BB47E91E04DB1A71"/>
  </w:style>
  <w:style w:type="paragraph" w:customStyle="1" w:styleId="44F5EF1AF93A48F794F00E5D5DD5F70A">
    <w:name w:val="44F5EF1AF93A48F794F00E5D5DD5F70A"/>
  </w:style>
  <w:style w:type="paragraph" w:customStyle="1" w:styleId="6BC7050A1526423BA7CE9716F6C97784">
    <w:name w:val="6BC7050A1526423BA7CE9716F6C97784"/>
  </w:style>
  <w:style w:type="paragraph" w:customStyle="1" w:styleId="242550D4E3C3412A8254E2989AA725F3">
    <w:name w:val="242550D4E3C3412A8254E2989AA725F3"/>
  </w:style>
  <w:style w:type="paragraph" w:customStyle="1" w:styleId="D35592F279D04780933B01916D2EA70F">
    <w:name w:val="D35592F279D04780933B01916D2EA70F"/>
    <w:rsid w:val="007B1080"/>
  </w:style>
  <w:style w:type="paragraph" w:customStyle="1" w:styleId="EC90ECB8348A477B8B4496917368C54D">
    <w:name w:val="EC90ECB8348A477B8B4496917368C54D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">
    <w:name w:val="395E430F493440FCAA8C5FBD22F281E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491E944F31F4986BF2CD24313D518CE">
    <w:name w:val="7491E944F31F4986BF2CD24313D518CE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AA2ABEDDD044F4A66D33B8D3ADF5F3">
    <w:name w:val="6FAA2ABEDDD044F4A66D33B8D3ADF5F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99A4B7CD5A24E53B8F7D5D3600BBD9E">
    <w:name w:val="899A4B7CD5A24E53B8F7D5D3600BBD9E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38C1274BDA34F34B6C527BCD5FAD69C1">
    <w:name w:val="738C1274BDA34F34B6C527BCD5FAD69C1"/>
    <w:rsid w:val="007B1080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0D816C3854484A55921D35DC6CFE345B1">
    <w:name w:val="0D816C3854484A55921D35DC6CFE345B1"/>
    <w:rsid w:val="007B1080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4FAE1DC08A434B618D39E32422B7C1981">
    <w:name w:val="4FAE1DC08A434B618D39E32422B7C1981"/>
    <w:rsid w:val="007B1080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07E04D6225844D51B6FB8006629F3113">
    <w:name w:val="07E04D6225844D51B6FB8006629F3113"/>
    <w:rsid w:val="007B1080"/>
  </w:style>
  <w:style w:type="paragraph" w:customStyle="1" w:styleId="C28E17D289A04BF99BB3834A83F5F8C4">
    <w:name w:val="C28E17D289A04BF99BB3834A83F5F8C4"/>
    <w:rsid w:val="007B1080"/>
  </w:style>
  <w:style w:type="paragraph" w:customStyle="1" w:styleId="6A0DC0EF4E974D18BE41ECC5F48782A1">
    <w:name w:val="6A0DC0EF4E974D18BE41ECC5F48782A1"/>
    <w:rsid w:val="007B1080"/>
  </w:style>
  <w:style w:type="paragraph" w:customStyle="1" w:styleId="EC90ECB8348A477B8B4496917368C54D1">
    <w:name w:val="EC90ECB8348A477B8B4496917368C54D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1">
    <w:name w:val="395E430F493440FCAA8C5FBD22F281E1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491E944F31F4986BF2CD24313D518CE1">
    <w:name w:val="7491E944F31F4986BF2CD24313D518CE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AA2ABEDDD044F4A66D33B8D3ADF5F31">
    <w:name w:val="6FAA2ABEDDD044F4A66D33B8D3ADF5F3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99A4B7CD5A24E53B8F7D5D3600BBD9E1">
    <w:name w:val="899A4B7CD5A24E53B8F7D5D3600BBD9E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7E04D6225844D51B6FB8006629F31131">
    <w:name w:val="07E04D6225844D51B6FB8006629F3113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28E17D289A04BF99BB3834A83F5F8C41">
    <w:name w:val="C28E17D289A04BF99BB3834A83F5F8C4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0DC0EF4E974D18BE41ECC5F48782A11">
    <w:name w:val="6A0DC0EF4E974D18BE41ECC5F48782A1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C90ECB8348A477B8B4496917368C54D2">
    <w:name w:val="EC90ECB8348A477B8B4496917368C54D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2">
    <w:name w:val="395E430F493440FCAA8C5FBD22F281E1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C90ECB8348A477B8B4496917368C54D3">
    <w:name w:val="EC90ECB8348A477B8B4496917368C54D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3">
    <w:name w:val="395E430F493440FCAA8C5FBD22F281E1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AA2ABEDDD044F4A66D33B8D3ADF5F32">
    <w:name w:val="6FAA2ABEDDD044F4A66D33B8D3ADF5F3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99A4B7CD5A24E53B8F7D5D3600BBD9E2">
    <w:name w:val="899A4B7CD5A24E53B8F7D5D3600BBD9E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7E04D6225844D51B6FB8006629F31132">
    <w:name w:val="07E04D6225844D51B6FB8006629F3113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28E17D289A04BF99BB3834A83F5F8C42">
    <w:name w:val="C28E17D289A04BF99BB3834A83F5F8C4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0DC0EF4E974D18BE41ECC5F48782A12">
    <w:name w:val="6A0DC0EF4E974D18BE41ECC5F48782A1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C90ECB8348A477B8B4496917368C54D4">
    <w:name w:val="EC90ECB8348A477B8B4496917368C54D4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4">
    <w:name w:val="395E430F493440FCAA8C5FBD22F281E14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964B0C1DCEC453F92377255D0D5FFFF">
    <w:name w:val="A964B0C1DCEC453F92377255D0D5FFFF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AA2ABEDDD044F4A66D33B8D3ADF5F33">
    <w:name w:val="6FAA2ABEDDD044F4A66D33B8D3ADF5F3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D86A22B13B545DC8912124D7E448F04">
    <w:name w:val="1D86A22B13B545DC8912124D7E448F04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99A4B7CD5A24E53B8F7D5D3600BBD9E3">
    <w:name w:val="899A4B7CD5A24E53B8F7D5D3600BBD9E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7E04D6225844D51B6FB8006629F31133">
    <w:name w:val="07E04D6225844D51B6FB8006629F3113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28E17D289A04BF99BB3834A83F5F8C43">
    <w:name w:val="C28E17D289A04BF99BB3834A83F5F8C4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0DC0EF4E974D18BE41ECC5F48782A13">
    <w:name w:val="6A0DC0EF4E974D18BE41ECC5F48782A1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5926570680746A59B5932974A2F8D6C">
    <w:name w:val="95926570680746A59B5932974A2F8D6C"/>
    <w:rsid w:val="007B1080"/>
  </w:style>
  <w:style w:type="paragraph" w:customStyle="1" w:styleId="48217E6773BD4DD1AE8E202A7B0046D9">
    <w:name w:val="48217E6773BD4DD1AE8E202A7B0046D9"/>
    <w:rsid w:val="007B1080"/>
  </w:style>
  <w:style w:type="paragraph" w:customStyle="1" w:styleId="18A060C4B55348468F0E593DFBF6F2DC">
    <w:name w:val="18A060C4B55348468F0E593DFBF6F2DC"/>
    <w:rsid w:val="007B1080"/>
  </w:style>
  <w:style w:type="paragraph" w:customStyle="1" w:styleId="D6B74426A06140DD9280BD6B0ACEB6DE">
    <w:name w:val="D6B74426A06140DD9280BD6B0ACEB6DE"/>
    <w:rsid w:val="007B1080"/>
  </w:style>
  <w:style w:type="paragraph" w:customStyle="1" w:styleId="95C143620F214DBF9A101B442004CD13">
    <w:name w:val="95C143620F214DBF9A101B442004CD13"/>
    <w:rsid w:val="007B1080"/>
  </w:style>
  <w:style w:type="paragraph" w:customStyle="1" w:styleId="F4328E34AFA54CA5A78D7E82EB6D3AEB">
    <w:name w:val="F4328E34AFA54CA5A78D7E82EB6D3AEB"/>
    <w:rsid w:val="007B1080"/>
  </w:style>
  <w:style w:type="paragraph" w:customStyle="1" w:styleId="66113641720B4B1280F87A5BC5325C78">
    <w:name w:val="66113641720B4B1280F87A5BC5325C78"/>
    <w:rsid w:val="007B1080"/>
  </w:style>
  <w:style w:type="paragraph" w:customStyle="1" w:styleId="CD81DCAEC65B42ED81900E5DCC787B3E">
    <w:name w:val="CD81DCAEC65B42ED81900E5DCC787B3E"/>
    <w:rsid w:val="007B1080"/>
  </w:style>
  <w:style w:type="paragraph" w:customStyle="1" w:styleId="8A11AE96AA46443ABD19837196071E33">
    <w:name w:val="8A11AE96AA46443ABD19837196071E33"/>
    <w:rsid w:val="007B1080"/>
  </w:style>
  <w:style w:type="paragraph" w:customStyle="1" w:styleId="A3246221C8824ACCA7D68B0A180B84BB">
    <w:name w:val="A3246221C8824ACCA7D68B0A180B84BB"/>
    <w:rsid w:val="007B1080"/>
  </w:style>
  <w:style w:type="paragraph" w:customStyle="1" w:styleId="7066B36AD9D74D59AE76630898B69F63">
    <w:name w:val="7066B36AD9D74D59AE76630898B69F63"/>
    <w:rsid w:val="007B1080"/>
  </w:style>
  <w:style w:type="paragraph" w:customStyle="1" w:styleId="573D9572C0C54D31ADB20A0307C1BD87">
    <w:name w:val="573D9572C0C54D31ADB20A0307C1BD87"/>
    <w:rsid w:val="007B1080"/>
  </w:style>
  <w:style w:type="paragraph" w:customStyle="1" w:styleId="F0A47D9F00DF48A8A5047EF454F86706">
    <w:name w:val="F0A47D9F00DF48A8A5047EF454F86706"/>
    <w:rsid w:val="007B1080"/>
  </w:style>
  <w:style w:type="paragraph" w:customStyle="1" w:styleId="7F4844F8C3414F53A092DE58C080F6CD">
    <w:name w:val="7F4844F8C3414F53A092DE58C080F6CD"/>
    <w:rsid w:val="007B1080"/>
  </w:style>
  <w:style w:type="paragraph" w:customStyle="1" w:styleId="9151E40123EE44B3B473D5B3E08C9D5C">
    <w:name w:val="9151E40123EE44B3B473D5B3E08C9D5C"/>
    <w:rsid w:val="007B1080"/>
  </w:style>
  <w:style w:type="paragraph" w:customStyle="1" w:styleId="698520AADC624291B5BE5ADDCBE57E01">
    <w:name w:val="698520AADC624291B5BE5ADDCBE57E01"/>
    <w:rsid w:val="007B1080"/>
  </w:style>
  <w:style w:type="paragraph" w:customStyle="1" w:styleId="9EACD59094AA41F685F5E5C6F186352B">
    <w:name w:val="9EACD59094AA41F685F5E5C6F186352B"/>
    <w:rsid w:val="007B1080"/>
  </w:style>
  <w:style w:type="paragraph" w:customStyle="1" w:styleId="8AA7BAADEABB4DCB80E0AC53BE108C97">
    <w:name w:val="8AA7BAADEABB4DCB80E0AC53BE108C97"/>
    <w:rsid w:val="007B1080"/>
  </w:style>
  <w:style w:type="paragraph" w:customStyle="1" w:styleId="C6B9849EA8F34BE6A19638850F5C07BC">
    <w:name w:val="C6B9849EA8F34BE6A19638850F5C07BC"/>
    <w:rsid w:val="007B1080"/>
  </w:style>
  <w:style w:type="paragraph" w:customStyle="1" w:styleId="A13944405504422185B31633CD53EAC6">
    <w:name w:val="A13944405504422185B31633CD53EAC6"/>
    <w:rsid w:val="007B1080"/>
  </w:style>
  <w:style w:type="paragraph" w:customStyle="1" w:styleId="1E60B1F7CDA740F2A2143A7D1008A812">
    <w:name w:val="1E60B1F7CDA740F2A2143A7D1008A812"/>
    <w:rsid w:val="007B1080"/>
  </w:style>
  <w:style w:type="paragraph" w:customStyle="1" w:styleId="3A4699A87F2D4B8D8FF46324B81D4F8B">
    <w:name w:val="3A4699A87F2D4B8D8FF46324B81D4F8B"/>
    <w:rsid w:val="007B1080"/>
  </w:style>
  <w:style w:type="paragraph" w:customStyle="1" w:styleId="BD6BA34D70194CE89E06080BD2FEE68D">
    <w:name w:val="BD6BA34D70194CE89E06080BD2FEE68D"/>
    <w:rsid w:val="007B1080"/>
  </w:style>
  <w:style w:type="paragraph" w:customStyle="1" w:styleId="4CE576A63D51435EAD2B5DB58D361192">
    <w:name w:val="4CE576A63D51435EAD2B5DB58D361192"/>
    <w:rsid w:val="007B1080"/>
  </w:style>
  <w:style w:type="paragraph" w:customStyle="1" w:styleId="1ACF77BE0E1547CC953BC802FD740D93">
    <w:name w:val="1ACF77BE0E1547CC953BC802FD740D93"/>
    <w:rsid w:val="007B1080"/>
  </w:style>
  <w:style w:type="paragraph" w:customStyle="1" w:styleId="AC30A545A522419A891563A2AD92FDD3">
    <w:name w:val="AC30A545A522419A891563A2AD92FDD3"/>
    <w:rsid w:val="007B1080"/>
  </w:style>
  <w:style w:type="paragraph" w:customStyle="1" w:styleId="EABD4BA92D8949038BF8B3CCD134F6C8">
    <w:name w:val="EABD4BA92D8949038BF8B3CCD134F6C8"/>
    <w:rsid w:val="007B1080"/>
  </w:style>
  <w:style w:type="paragraph" w:customStyle="1" w:styleId="E4DEB56159B74CE9BE310F88F039713A">
    <w:name w:val="E4DEB56159B74CE9BE310F88F039713A"/>
    <w:rsid w:val="007B1080"/>
  </w:style>
  <w:style w:type="paragraph" w:customStyle="1" w:styleId="39A0A9BAA40449A088CBA5032AAACC12">
    <w:name w:val="39A0A9BAA40449A088CBA5032AAACC12"/>
    <w:rsid w:val="007B1080"/>
  </w:style>
  <w:style w:type="paragraph" w:customStyle="1" w:styleId="433BB2E724354BCEA27318DECFD3C9F5">
    <w:name w:val="433BB2E724354BCEA27318DECFD3C9F5"/>
    <w:rsid w:val="007B1080"/>
  </w:style>
  <w:style w:type="paragraph" w:customStyle="1" w:styleId="47911462E80C47C6A38CB5902264554E">
    <w:name w:val="47911462E80C47C6A38CB5902264554E"/>
    <w:rsid w:val="007B1080"/>
  </w:style>
  <w:style w:type="paragraph" w:customStyle="1" w:styleId="796088F5827B46B1AB42E8C5D6276AD1">
    <w:name w:val="796088F5827B46B1AB42E8C5D6276AD1"/>
    <w:rsid w:val="007B1080"/>
  </w:style>
  <w:style w:type="paragraph" w:customStyle="1" w:styleId="2DB6FDBE01D2499B9003BE6564009623">
    <w:name w:val="2DB6FDBE01D2499B9003BE6564009623"/>
    <w:rsid w:val="007B1080"/>
  </w:style>
  <w:style w:type="paragraph" w:customStyle="1" w:styleId="3BC3C8B788D7483EB40E5BAE5AB4C445">
    <w:name w:val="3BC3C8B788D7483EB40E5BAE5AB4C445"/>
    <w:rsid w:val="007B1080"/>
  </w:style>
  <w:style w:type="paragraph" w:customStyle="1" w:styleId="9ECC7528DB1A412C87C4EA69C9A1952A">
    <w:name w:val="9ECC7528DB1A412C87C4EA69C9A1952A"/>
    <w:rsid w:val="007B1080"/>
  </w:style>
  <w:style w:type="paragraph" w:customStyle="1" w:styleId="5AD0A44D3D1D466E96305690EF35B709">
    <w:name w:val="5AD0A44D3D1D466E96305690EF35B709"/>
    <w:rsid w:val="007B1080"/>
  </w:style>
  <w:style w:type="paragraph" w:customStyle="1" w:styleId="19A558FF33214688AB59171B8A30124B">
    <w:name w:val="19A558FF33214688AB59171B8A30124B"/>
    <w:rsid w:val="007B1080"/>
  </w:style>
  <w:style w:type="paragraph" w:customStyle="1" w:styleId="EC90ECB8348A477B8B4496917368C54D5">
    <w:name w:val="EC90ECB8348A477B8B4496917368C54D5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5">
    <w:name w:val="395E430F493440FCAA8C5FBD22F281E15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35592F279D04780933B01916D2EA70F1">
    <w:name w:val="D35592F279D04780933B01916D2EA70F1"/>
    <w:rsid w:val="007B1080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0F182A93DC504DDF8C86F0EF47A999391">
    <w:name w:val="0F182A93DC504DDF8C86F0EF47A999391"/>
    <w:rsid w:val="007B1080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636358F2370F43F18663DB87BB4F9018">
    <w:name w:val="636358F2370F43F18663DB87BB4F9018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964B0C1DCEC453F92377255D0D5FFFF1">
    <w:name w:val="A964B0C1DCEC453F92377255D0D5FFFF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AA2ABEDDD044F4A66D33B8D3ADF5F34">
    <w:name w:val="6FAA2ABEDDD044F4A66D33B8D3ADF5F34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D86A22B13B545DC8912124D7E448F041">
    <w:name w:val="1D86A22B13B545DC8912124D7E448F04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4328E34AFA54CA5A78D7E82EB6D3AEB1">
    <w:name w:val="F4328E34AFA54CA5A78D7E82EB6D3AEB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6113641720B4B1280F87A5BC5325C781">
    <w:name w:val="66113641720B4B1280F87A5BC5325C78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D81DCAEC65B42ED81900E5DCC787B3E1">
    <w:name w:val="CD81DCAEC65B42ED81900E5DCC787B3E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A11AE96AA46443ABD19837196071E331">
    <w:name w:val="8A11AE96AA46443ABD19837196071E33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066B36AD9D74D59AE76630898B69F631">
    <w:name w:val="7066B36AD9D74D59AE76630898B69F63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73D9572C0C54D31ADB20A0307C1BD871">
    <w:name w:val="573D9572C0C54D31ADB20A0307C1BD87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0A47D9F00DF48A8A5047EF454F867061">
    <w:name w:val="F0A47D9F00DF48A8A5047EF454F86706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4844F8C3414F53A092DE58C080F6CD1">
    <w:name w:val="7F4844F8C3414F53A092DE58C080F6CD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98520AADC624291B5BE5ADDCBE57E011">
    <w:name w:val="698520AADC624291B5BE5ADDCBE57E01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EACD59094AA41F685F5E5C6F186352B1">
    <w:name w:val="9EACD59094AA41F685F5E5C6F186352B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AA7BAADEABB4DCB80E0AC53BE108C971">
    <w:name w:val="8AA7BAADEABB4DCB80E0AC53BE108C97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6B9849EA8F34BE6A19638850F5C07BC1">
    <w:name w:val="C6B9849EA8F34BE6A19638850F5C07BC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E60B1F7CDA740F2A2143A7D1008A8121">
    <w:name w:val="1E60B1F7CDA740F2A2143A7D1008A812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A4699A87F2D4B8D8FF46324B81D4F8B1">
    <w:name w:val="3A4699A87F2D4B8D8FF46324B81D4F8B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D6BA34D70194CE89E06080BD2FEE68D1">
    <w:name w:val="BD6BA34D70194CE89E06080BD2FEE68D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CE576A63D51435EAD2B5DB58D3611921">
    <w:name w:val="4CE576A63D51435EAD2B5DB58D361192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C90ECB8348A477B8B4496917368C54D6">
    <w:name w:val="EC90ECB8348A477B8B4496917368C54D6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6">
    <w:name w:val="395E430F493440FCAA8C5FBD22F281E16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35592F279D04780933B01916D2EA70F2">
    <w:name w:val="D35592F279D04780933B01916D2EA70F2"/>
    <w:rsid w:val="007B1080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7624971DE6094E87909BB72BC998EBB0">
    <w:name w:val="7624971DE6094E87909BB72BC998EBB0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F182A93DC504DDF8C86F0EF47A999392">
    <w:name w:val="0F182A93DC504DDF8C86F0EF47A999392"/>
    <w:rsid w:val="007B1080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B11988A1D181458196A04F61E333975B">
    <w:name w:val="B11988A1D181458196A04F61E333975B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2E85AE949E14A1F880D815D07AB7367">
    <w:name w:val="62E85AE949E14A1F880D815D07AB7367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36358F2370F43F18663DB87BB4F90181">
    <w:name w:val="636358F2370F43F18663DB87BB4F9018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964B0C1DCEC453F92377255D0D5FFFF2">
    <w:name w:val="A964B0C1DCEC453F92377255D0D5FFFF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AA2ABEDDD044F4A66D33B8D3ADF5F35">
    <w:name w:val="6FAA2ABEDDD044F4A66D33B8D3ADF5F35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D86A22B13B545DC8912124D7E448F042">
    <w:name w:val="1D86A22B13B545DC8912124D7E448F04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4328E34AFA54CA5A78D7E82EB6D3AEB2">
    <w:name w:val="F4328E34AFA54CA5A78D7E82EB6D3AEB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6113641720B4B1280F87A5BC5325C782">
    <w:name w:val="66113641720B4B1280F87A5BC5325C78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D81DCAEC65B42ED81900E5DCC787B3E2">
    <w:name w:val="CD81DCAEC65B42ED81900E5DCC787B3E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A11AE96AA46443ABD19837196071E332">
    <w:name w:val="8A11AE96AA46443ABD19837196071E33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066B36AD9D74D59AE76630898B69F632">
    <w:name w:val="7066B36AD9D74D59AE76630898B69F63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73D9572C0C54D31ADB20A0307C1BD872">
    <w:name w:val="573D9572C0C54D31ADB20A0307C1BD87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0A47D9F00DF48A8A5047EF454F867062">
    <w:name w:val="F0A47D9F00DF48A8A5047EF454F86706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4844F8C3414F53A092DE58C080F6CD2">
    <w:name w:val="7F4844F8C3414F53A092DE58C080F6CD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98520AADC624291B5BE5ADDCBE57E012">
    <w:name w:val="698520AADC624291B5BE5ADDCBE57E01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EACD59094AA41F685F5E5C6F186352B2">
    <w:name w:val="9EACD59094AA41F685F5E5C6F186352B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AA7BAADEABB4DCB80E0AC53BE108C972">
    <w:name w:val="8AA7BAADEABB4DCB80E0AC53BE108C97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6B9849EA8F34BE6A19638850F5C07BC2">
    <w:name w:val="C6B9849EA8F34BE6A19638850F5C07BC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E60B1F7CDA740F2A2143A7D1008A8122">
    <w:name w:val="1E60B1F7CDA740F2A2143A7D1008A812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A4699A87F2D4B8D8FF46324B81D4F8B2">
    <w:name w:val="3A4699A87F2D4B8D8FF46324B81D4F8B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D6BA34D70194CE89E06080BD2FEE68D2">
    <w:name w:val="BD6BA34D70194CE89E06080BD2FEE68D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CE576A63D51435EAD2B5DB58D3611922">
    <w:name w:val="4CE576A63D51435EAD2B5DB58D361192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C90ECB8348A477B8B4496917368C54D7">
    <w:name w:val="EC90ECB8348A477B8B4496917368C54D7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7">
    <w:name w:val="395E430F493440FCAA8C5FBD22F281E17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35592F279D04780933B01916D2EA70F3">
    <w:name w:val="D35592F279D04780933B01916D2EA70F3"/>
    <w:rsid w:val="007B1080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7624971DE6094E87909BB72BC998EBB01">
    <w:name w:val="7624971DE6094E87909BB72BC998EBB0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F182A93DC504DDF8C86F0EF47A999393">
    <w:name w:val="0F182A93DC504DDF8C86F0EF47A999393"/>
    <w:rsid w:val="007B1080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B11988A1D181458196A04F61E333975B1">
    <w:name w:val="B11988A1D181458196A04F61E333975B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2E85AE949E14A1F880D815D07AB73671">
    <w:name w:val="62E85AE949E14A1F880D815D07AB73671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8BED47AC2FD4F34B02F595C77EEC6F9">
    <w:name w:val="B8BED47AC2FD4F34B02F595C77EEC6F9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36358F2370F43F18663DB87BB4F90182">
    <w:name w:val="636358F2370F43F18663DB87BB4F90182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964B0C1DCEC453F92377255D0D5FFFF3">
    <w:name w:val="A964B0C1DCEC453F92377255D0D5FFFF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AA2ABEDDD044F4A66D33B8D3ADF5F36">
    <w:name w:val="6FAA2ABEDDD044F4A66D33B8D3ADF5F36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D86A22B13B545DC8912124D7E448F043">
    <w:name w:val="1D86A22B13B545DC8912124D7E448F04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4328E34AFA54CA5A78D7E82EB6D3AEB3">
    <w:name w:val="F4328E34AFA54CA5A78D7E82EB6D3AEB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6113641720B4B1280F87A5BC5325C783">
    <w:name w:val="66113641720B4B1280F87A5BC5325C78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D81DCAEC65B42ED81900E5DCC787B3E3">
    <w:name w:val="CD81DCAEC65B42ED81900E5DCC787B3E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A11AE96AA46443ABD19837196071E333">
    <w:name w:val="8A11AE96AA46443ABD19837196071E33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066B36AD9D74D59AE76630898B69F633">
    <w:name w:val="7066B36AD9D74D59AE76630898B69F63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73D9572C0C54D31ADB20A0307C1BD873">
    <w:name w:val="573D9572C0C54D31ADB20A0307C1BD87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0A47D9F00DF48A8A5047EF454F867063">
    <w:name w:val="F0A47D9F00DF48A8A5047EF454F86706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4844F8C3414F53A092DE58C080F6CD3">
    <w:name w:val="7F4844F8C3414F53A092DE58C080F6CD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98520AADC624291B5BE5ADDCBE57E013">
    <w:name w:val="698520AADC624291B5BE5ADDCBE57E01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EACD59094AA41F685F5E5C6F186352B3">
    <w:name w:val="9EACD59094AA41F685F5E5C6F186352B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AA7BAADEABB4DCB80E0AC53BE108C973">
    <w:name w:val="8AA7BAADEABB4DCB80E0AC53BE108C97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6B9849EA8F34BE6A19638850F5C07BC3">
    <w:name w:val="C6B9849EA8F34BE6A19638850F5C07BC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E60B1F7CDA740F2A2143A7D1008A8123">
    <w:name w:val="1E60B1F7CDA740F2A2143A7D1008A812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A4699A87F2D4B8D8FF46324B81D4F8B3">
    <w:name w:val="3A4699A87F2D4B8D8FF46324B81D4F8B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D6BA34D70194CE89E06080BD2FEE68D3">
    <w:name w:val="BD6BA34D70194CE89E06080BD2FEE68D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CE576A63D51435EAD2B5DB58D3611923">
    <w:name w:val="4CE576A63D51435EAD2B5DB58D3611923"/>
    <w:rsid w:val="007B108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D2370BD4DAD41D6A7269D6A630F2770">
    <w:name w:val="1D2370BD4DAD41D6A7269D6A630F2770"/>
    <w:rsid w:val="00E83216"/>
  </w:style>
  <w:style w:type="paragraph" w:customStyle="1" w:styleId="B667FFFF210B45D7ACD5D858640CE3E0">
    <w:name w:val="B667FFFF210B45D7ACD5D858640CE3E0"/>
    <w:rsid w:val="00E83216"/>
  </w:style>
  <w:style w:type="paragraph" w:customStyle="1" w:styleId="FED13D97235F4C80BC465AB512011D7E">
    <w:name w:val="FED13D97235F4C80BC465AB512011D7E"/>
    <w:rsid w:val="00E83216"/>
  </w:style>
  <w:style w:type="paragraph" w:customStyle="1" w:styleId="AD18474A87D54E89BA5CC775E070BC5A">
    <w:name w:val="AD18474A87D54E89BA5CC775E070BC5A"/>
    <w:rsid w:val="00E83216"/>
  </w:style>
  <w:style w:type="paragraph" w:customStyle="1" w:styleId="B5C8948FD8BD46868F5AC331DFEA6D11">
    <w:name w:val="B5C8948FD8BD46868F5AC331DFEA6D11"/>
    <w:rsid w:val="00E83216"/>
  </w:style>
  <w:style w:type="paragraph" w:customStyle="1" w:styleId="1C9A41EB219D424F8FED1E3893117AC7">
    <w:name w:val="1C9A41EB219D424F8FED1E3893117AC7"/>
    <w:rsid w:val="00E83216"/>
  </w:style>
  <w:style w:type="paragraph" w:customStyle="1" w:styleId="1630F2CCD43F41B3AA010067E9F3EA2B">
    <w:name w:val="1630F2CCD43F41B3AA010067E9F3EA2B"/>
    <w:rsid w:val="00E83216"/>
  </w:style>
  <w:style w:type="paragraph" w:customStyle="1" w:styleId="C5AB2515806D4405AE73406D96DFD089">
    <w:name w:val="C5AB2515806D4405AE73406D96DFD089"/>
    <w:rsid w:val="00E83216"/>
  </w:style>
  <w:style w:type="paragraph" w:customStyle="1" w:styleId="8BB409CDC0B34242B3B7FC6C1BC964E9">
    <w:name w:val="8BB409CDC0B34242B3B7FC6C1BC964E9"/>
    <w:rsid w:val="00E83216"/>
  </w:style>
  <w:style w:type="paragraph" w:customStyle="1" w:styleId="8B805A9753D745A2AA9F34D66D631902">
    <w:name w:val="8B805A9753D745A2AA9F34D66D631902"/>
    <w:rsid w:val="00E83216"/>
  </w:style>
  <w:style w:type="paragraph" w:customStyle="1" w:styleId="DCC9CE5EBA46455AAE7ED658CCE59099">
    <w:name w:val="DCC9CE5EBA46455AAE7ED658CCE59099"/>
    <w:rsid w:val="00E83216"/>
  </w:style>
  <w:style w:type="paragraph" w:customStyle="1" w:styleId="9B9875322568476A9465E6516670D123">
    <w:name w:val="9B9875322568476A9465E6516670D123"/>
    <w:rsid w:val="00E83216"/>
  </w:style>
  <w:style w:type="paragraph" w:customStyle="1" w:styleId="0526C180260140479F9C30AB017CD181">
    <w:name w:val="0526C180260140479F9C30AB017CD181"/>
    <w:rsid w:val="00E83216"/>
  </w:style>
  <w:style w:type="paragraph" w:customStyle="1" w:styleId="56BD372323704BC396AA53459972F06B">
    <w:name w:val="56BD372323704BC396AA53459972F06B"/>
    <w:rsid w:val="00E83216"/>
  </w:style>
  <w:style w:type="paragraph" w:customStyle="1" w:styleId="A10C04A7A38D42F78F457C803AB12693">
    <w:name w:val="A10C04A7A38D42F78F457C803AB12693"/>
    <w:rsid w:val="00E83216"/>
  </w:style>
  <w:style w:type="paragraph" w:customStyle="1" w:styleId="E1EBA835AB5447EB95C1C5244E81B38B">
    <w:name w:val="E1EBA835AB5447EB95C1C5244E81B38B"/>
    <w:rsid w:val="00E83216"/>
  </w:style>
  <w:style w:type="paragraph" w:customStyle="1" w:styleId="9EB47520FA594B528EC47E2A4EBD989B">
    <w:name w:val="9EB47520FA594B528EC47E2A4EBD989B"/>
    <w:rsid w:val="00E83216"/>
  </w:style>
  <w:style w:type="paragraph" w:customStyle="1" w:styleId="7F35074B8E034E49B7395BD083ED46A4">
    <w:name w:val="7F35074B8E034E49B7395BD083ED46A4"/>
    <w:rsid w:val="00E83216"/>
  </w:style>
  <w:style w:type="paragraph" w:customStyle="1" w:styleId="EF8FD269F27D4AF28D45975D90015E23">
    <w:name w:val="EF8FD269F27D4AF28D45975D90015E23"/>
    <w:rsid w:val="00E83216"/>
  </w:style>
  <w:style w:type="paragraph" w:customStyle="1" w:styleId="C42C368C612648E4BA3180AD6563567B">
    <w:name w:val="C42C368C612648E4BA3180AD6563567B"/>
    <w:rsid w:val="00E83216"/>
  </w:style>
  <w:style w:type="paragraph" w:customStyle="1" w:styleId="05CF3FE51085442D8B1AF89783B66420">
    <w:name w:val="05CF3FE51085442D8B1AF89783B66420"/>
    <w:rsid w:val="00E83216"/>
  </w:style>
  <w:style w:type="paragraph" w:customStyle="1" w:styleId="0E5EE67BE5714D3B82207738B54587E4">
    <w:name w:val="0E5EE67BE5714D3B82207738B54587E4"/>
    <w:rsid w:val="00E83216"/>
  </w:style>
  <w:style w:type="paragraph" w:customStyle="1" w:styleId="1218B315071B4E9CA95404F367C75CC4">
    <w:name w:val="1218B315071B4E9CA95404F367C75CC4"/>
    <w:rsid w:val="00E83216"/>
  </w:style>
  <w:style w:type="paragraph" w:customStyle="1" w:styleId="E44C6AAF24DB4FE2AC3DBE9EDAFCCFDC">
    <w:name w:val="E44C6AAF24DB4FE2AC3DBE9EDAFCCFDC"/>
    <w:rsid w:val="00E83216"/>
  </w:style>
  <w:style w:type="paragraph" w:customStyle="1" w:styleId="75DBBD4C38DD43838805CF366C7BF8ED">
    <w:name w:val="75DBBD4C38DD43838805CF366C7BF8ED"/>
    <w:rsid w:val="00E83216"/>
  </w:style>
  <w:style w:type="paragraph" w:customStyle="1" w:styleId="750F07236A9C45318D287AA619F2828C">
    <w:name w:val="750F07236A9C45318D287AA619F2828C"/>
    <w:rsid w:val="00E83216"/>
  </w:style>
  <w:style w:type="paragraph" w:customStyle="1" w:styleId="855345A4710C4BE4813E603D42024B66">
    <w:name w:val="855345A4710C4BE4813E603D42024B66"/>
    <w:rsid w:val="00E83216"/>
  </w:style>
  <w:style w:type="paragraph" w:customStyle="1" w:styleId="E9755EB4DC1146D6AFD8D69BDF88B67F">
    <w:name w:val="E9755EB4DC1146D6AFD8D69BDF88B67F"/>
    <w:rsid w:val="00E83216"/>
  </w:style>
  <w:style w:type="paragraph" w:customStyle="1" w:styleId="FC80CE5154CE46CB9B7A5FB9049A1808">
    <w:name w:val="FC80CE5154CE46CB9B7A5FB9049A1808"/>
    <w:rsid w:val="00E83216"/>
  </w:style>
  <w:style w:type="paragraph" w:customStyle="1" w:styleId="17C16F79FD8649E889D8CE5AA59879C3">
    <w:name w:val="17C16F79FD8649E889D8CE5AA59879C3"/>
    <w:rsid w:val="00E83216"/>
  </w:style>
  <w:style w:type="paragraph" w:customStyle="1" w:styleId="E531C64F745648E08FFE35105F0BEBBA">
    <w:name w:val="E531C64F745648E08FFE35105F0BEBBA"/>
    <w:rsid w:val="00E83216"/>
  </w:style>
  <w:style w:type="paragraph" w:customStyle="1" w:styleId="E2BBC09557F340E3A972840D4BA9A729">
    <w:name w:val="E2BBC09557F340E3A972840D4BA9A729"/>
    <w:rsid w:val="00E83216"/>
  </w:style>
  <w:style w:type="paragraph" w:customStyle="1" w:styleId="C6C3CEDF7B1F46A9B0B3872E9EA34C2E">
    <w:name w:val="C6C3CEDF7B1F46A9B0B3872E9EA34C2E"/>
    <w:rsid w:val="00E83216"/>
  </w:style>
  <w:style w:type="paragraph" w:customStyle="1" w:styleId="2E67B0C9D5C4419FBB45F8FBA854FBBF">
    <w:name w:val="2E67B0C9D5C4419FBB45F8FBA854FBBF"/>
    <w:rsid w:val="00E83216"/>
  </w:style>
  <w:style w:type="paragraph" w:customStyle="1" w:styleId="C621EA4ACE17433496CC9D78787EE740">
    <w:name w:val="C621EA4ACE17433496CC9D78787EE740"/>
    <w:rsid w:val="00E83216"/>
  </w:style>
  <w:style w:type="paragraph" w:customStyle="1" w:styleId="3189BDB8A1474E0887D2443AADF5DA13">
    <w:name w:val="3189BDB8A1474E0887D2443AADF5DA13"/>
    <w:rsid w:val="00E83216"/>
  </w:style>
  <w:style w:type="paragraph" w:customStyle="1" w:styleId="C42AAF3D236343E8856FE56AC8BBB2F4">
    <w:name w:val="C42AAF3D236343E8856FE56AC8BBB2F4"/>
    <w:rsid w:val="00E83216"/>
  </w:style>
  <w:style w:type="paragraph" w:customStyle="1" w:styleId="E1B292FCDBD7459F81BE976783CE19DC">
    <w:name w:val="E1B292FCDBD7459F81BE976783CE19DC"/>
    <w:rsid w:val="00E83216"/>
  </w:style>
  <w:style w:type="paragraph" w:customStyle="1" w:styleId="6E2A6EA32F134A77A08FFB627539B2FA">
    <w:name w:val="6E2A6EA32F134A77A08FFB627539B2FA"/>
    <w:rsid w:val="00E83216"/>
  </w:style>
  <w:style w:type="paragraph" w:customStyle="1" w:styleId="0ED682CF7EF34633A7D46AB4B09AF617">
    <w:name w:val="0ED682CF7EF34633A7D46AB4B09AF617"/>
    <w:rsid w:val="00E83216"/>
  </w:style>
  <w:style w:type="paragraph" w:customStyle="1" w:styleId="7422D39A14E9457980D41CF95C051093">
    <w:name w:val="7422D39A14E9457980D41CF95C051093"/>
    <w:rsid w:val="00E83216"/>
  </w:style>
  <w:style w:type="paragraph" w:customStyle="1" w:styleId="0089C5DE34B24AD092D8D9A34D0BFBD3">
    <w:name w:val="0089C5DE34B24AD092D8D9A34D0BFBD3"/>
    <w:rsid w:val="00E83216"/>
  </w:style>
  <w:style w:type="paragraph" w:customStyle="1" w:styleId="A20D2DEC657241F78B0C54B96ACB0CD1">
    <w:name w:val="A20D2DEC657241F78B0C54B96ACB0CD1"/>
    <w:rsid w:val="00E83216"/>
  </w:style>
  <w:style w:type="paragraph" w:customStyle="1" w:styleId="D2B65A16843C4BDE811E7BDF56F5F9ED">
    <w:name w:val="D2B65A16843C4BDE811E7BDF56F5F9ED"/>
    <w:rsid w:val="00E83216"/>
  </w:style>
  <w:style w:type="paragraph" w:customStyle="1" w:styleId="328ACFAA24944DE2A5EB3E6738DA2F1A">
    <w:name w:val="328ACFAA24944DE2A5EB3E6738DA2F1A"/>
    <w:rsid w:val="00E83216"/>
  </w:style>
  <w:style w:type="paragraph" w:customStyle="1" w:styleId="FDFA8CB70C9741AEB10B280F37C70F2E">
    <w:name w:val="FDFA8CB70C9741AEB10B280F37C70F2E"/>
    <w:rsid w:val="00E83216"/>
  </w:style>
  <w:style w:type="paragraph" w:customStyle="1" w:styleId="475CA94D48664C89AF2A5E6A10155CFB">
    <w:name w:val="475CA94D48664C89AF2A5E6A10155CFB"/>
    <w:rsid w:val="00E83216"/>
  </w:style>
  <w:style w:type="paragraph" w:customStyle="1" w:styleId="4B0E4FF8CA144E82915D4ED6B6D97553">
    <w:name w:val="4B0E4FF8CA144E82915D4ED6B6D97553"/>
    <w:rsid w:val="00E83216"/>
  </w:style>
  <w:style w:type="paragraph" w:customStyle="1" w:styleId="E5C129FFFD24421DA8D1D5BA76663B18">
    <w:name w:val="E5C129FFFD24421DA8D1D5BA76663B18"/>
    <w:rsid w:val="00E83216"/>
  </w:style>
  <w:style w:type="paragraph" w:customStyle="1" w:styleId="C751DBB57024419DB2EF354FCF0A9863">
    <w:name w:val="C751DBB57024419DB2EF354FCF0A9863"/>
    <w:rsid w:val="00E83216"/>
  </w:style>
  <w:style w:type="paragraph" w:customStyle="1" w:styleId="FF65A3DAE02D428E9B71D7EAA9803D39">
    <w:name w:val="FF65A3DAE02D428E9B71D7EAA9803D39"/>
    <w:rsid w:val="00E83216"/>
  </w:style>
  <w:style w:type="paragraph" w:customStyle="1" w:styleId="A47C11E2ACC84092B14B925C6EB1EC9A">
    <w:name w:val="A47C11E2ACC84092B14B925C6EB1EC9A"/>
    <w:rsid w:val="00E83216"/>
  </w:style>
  <w:style w:type="paragraph" w:customStyle="1" w:styleId="E6A654F720EF4B27AEBD6A56231D5172">
    <w:name w:val="E6A654F720EF4B27AEBD6A56231D5172"/>
    <w:rsid w:val="00E83216"/>
  </w:style>
  <w:style w:type="paragraph" w:customStyle="1" w:styleId="D6B51C4A513E46768C492FEEBBD4EDA1">
    <w:name w:val="D6B51C4A513E46768C492FEEBBD4EDA1"/>
    <w:rsid w:val="00E83216"/>
  </w:style>
  <w:style w:type="paragraph" w:customStyle="1" w:styleId="5C52ABC2EB7E4733BFCA9050ED3D66AD">
    <w:name w:val="5C52ABC2EB7E4733BFCA9050ED3D66AD"/>
    <w:rsid w:val="00E83216"/>
  </w:style>
  <w:style w:type="paragraph" w:customStyle="1" w:styleId="62229960ECF64E9AADBA7EE4F02FEEC8">
    <w:name w:val="62229960ECF64E9AADBA7EE4F02FEEC8"/>
    <w:rsid w:val="00E83216"/>
  </w:style>
  <w:style w:type="paragraph" w:customStyle="1" w:styleId="C33C9BF73EDF4F078FD887686683B303">
    <w:name w:val="C33C9BF73EDF4F078FD887686683B303"/>
    <w:rsid w:val="00E83216"/>
  </w:style>
  <w:style w:type="paragraph" w:customStyle="1" w:styleId="91992882BDD049C983F1B1E1CB9531A4">
    <w:name w:val="91992882BDD049C983F1B1E1CB9531A4"/>
    <w:rsid w:val="00E83216"/>
  </w:style>
  <w:style w:type="paragraph" w:customStyle="1" w:styleId="2C51FB5BD5E244FB905FB5723A8847A8">
    <w:name w:val="2C51FB5BD5E244FB905FB5723A8847A8"/>
    <w:rsid w:val="00E83216"/>
  </w:style>
  <w:style w:type="paragraph" w:customStyle="1" w:styleId="88A7838E6F84419389717418223351A1">
    <w:name w:val="88A7838E6F84419389717418223351A1"/>
    <w:rsid w:val="00E83216"/>
  </w:style>
  <w:style w:type="paragraph" w:customStyle="1" w:styleId="CBC8EB004B0A4BFE9EE0587F3E38900C">
    <w:name w:val="CBC8EB004B0A4BFE9EE0587F3E38900C"/>
    <w:rsid w:val="00E83216"/>
  </w:style>
  <w:style w:type="paragraph" w:customStyle="1" w:styleId="79F501A7376E41BB9DEAA7EB76E6350C">
    <w:name w:val="79F501A7376E41BB9DEAA7EB76E6350C"/>
    <w:rsid w:val="00E83216"/>
  </w:style>
  <w:style w:type="paragraph" w:customStyle="1" w:styleId="7249239FE4764F32A4CF2B62B083CF0E">
    <w:name w:val="7249239FE4764F32A4CF2B62B083CF0E"/>
    <w:rsid w:val="00E83216"/>
  </w:style>
  <w:style w:type="paragraph" w:customStyle="1" w:styleId="F0771B65BC7C4B11A8BFF36FF84FAA0B">
    <w:name w:val="F0771B65BC7C4B11A8BFF36FF84FAA0B"/>
    <w:rsid w:val="00E83216"/>
  </w:style>
  <w:style w:type="paragraph" w:customStyle="1" w:styleId="15C41DA379D643D4BAA104E283E0A42A">
    <w:name w:val="15C41DA379D643D4BAA104E283E0A42A"/>
    <w:rsid w:val="00E83216"/>
  </w:style>
  <w:style w:type="paragraph" w:customStyle="1" w:styleId="1A878E6918174BA99E70BC704559F817">
    <w:name w:val="1A878E6918174BA99E70BC704559F817"/>
    <w:rsid w:val="00E83216"/>
  </w:style>
  <w:style w:type="paragraph" w:customStyle="1" w:styleId="B9F3641672D140DFAF67CD933C95AA9F">
    <w:name w:val="B9F3641672D140DFAF67CD933C95AA9F"/>
    <w:rsid w:val="00E83216"/>
  </w:style>
  <w:style w:type="paragraph" w:customStyle="1" w:styleId="23DA84C453E747F08206C92A6D023072">
    <w:name w:val="23DA84C453E747F08206C92A6D023072"/>
    <w:rsid w:val="00E83216"/>
  </w:style>
  <w:style w:type="paragraph" w:customStyle="1" w:styleId="5BC1817E205D49BB914534AECCF946E3">
    <w:name w:val="5BC1817E205D49BB914534AECCF946E3"/>
    <w:rsid w:val="00E83216"/>
  </w:style>
  <w:style w:type="paragraph" w:customStyle="1" w:styleId="B030D9509D21462CAE71D3C16533EEB8">
    <w:name w:val="B030D9509D21462CAE71D3C16533EEB8"/>
    <w:rsid w:val="00E83216"/>
  </w:style>
  <w:style w:type="paragraph" w:customStyle="1" w:styleId="77035762502F4CA78B788FDA860DFABC">
    <w:name w:val="77035762502F4CA78B788FDA860DFABC"/>
    <w:rsid w:val="00E83216"/>
  </w:style>
  <w:style w:type="paragraph" w:customStyle="1" w:styleId="DB7B47A888E84029BD546123FB7B5D27">
    <w:name w:val="DB7B47A888E84029BD546123FB7B5D27"/>
    <w:rsid w:val="00E83216"/>
  </w:style>
  <w:style w:type="paragraph" w:customStyle="1" w:styleId="E35C70F404F34461A818B0F453108468">
    <w:name w:val="E35C70F404F34461A818B0F453108468"/>
    <w:rsid w:val="00E83216"/>
  </w:style>
  <w:style w:type="paragraph" w:customStyle="1" w:styleId="61133EE524CB4822902442539DBBE7FB">
    <w:name w:val="61133EE524CB4822902442539DBBE7FB"/>
    <w:rsid w:val="00E83216"/>
  </w:style>
  <w:style w:type="paragraph" w:customStyle="1" w:styleId="6F4DD69BF9D0461CA95A6E4A1704FC99">
    <w:name w:val="6F4DD69BF9D0461CA95A6E4A1704FC99"/>
    <w:rsid w:val="00E83216"/>
  </w:style>
  <w:style w:type="paragraph" w:customStyle="1" w:styleId="A8730352AF704BD8929ABB52742CC62F">
    <w:name w:val="A8730352AF704BD8929ABB52742CC62F"/>
    <w:rsid w:val="00E83216"/>
  </w:style>
  <w:style w:type="paragraph" w:customStyle="1" w:styleId="9E238F38BB7B4DCD9A357FB5311D8EA5">
    <w:name w:val="9E238F38BB7B4DCD9A357FB5311D8EA5"/>
    <w:rsid w:val="00E83216"/>
  </w:style>
  <w:style w:type="paragraph" w:customStyle="1" w:styleId="7274510699F54E948B6A08216CAEAC30">
    <w:name w:val="7274510699F54E948B6A08216CAEAC30"/>
    <w:rsid w:val="00E83216"/>
  </w:style>
  <w:style w:type="paragraph" w:customStyle="1" w:styleId="90DD32C595104DBBA5ADE67DF242D53B">
    <w:name w:val="90DD32C595104DBBA5ADE67DF242D53B"/>
    <w:rsid w:val="00E83216"/>
  </w:style>
  <w:style w:type="paragraph" w:customStyle="1" w:styleId="7F52EADE72884576A626132DCD4FC6C7">
    <w:name w:val="7F52EADE72884576A626132DCD4FC6C7"/>
    <w:rsid w:val="00E83216"/>
  </w:style>
  <w:style w:type="paragraph" w:customStyle="1" w:styleId="94A25F20E2124655AE776189CD3D6B9C">
    <w:name w:val="94A25F20E2124655AE776189CD3D6B9C"/>
    <w:rsid w:val="00E83216"/>
  </w:style>
  <w:style w:type="paragraph" w:customStyle="1" w:styleId="E571C6385A074B7AA86EC99A7F729B3C">
    <w:name w:val="E571C6385A074B7AA86EC99A7F729B3C"/>
    <w:rsid w:val="00E83216"/>
  </w:style>
  <w:style w:type="paragraph" w:customStyle="1" w:styleId="42977ACD1D3E431A9B65AF69AD3872C9">
    <w:name w:val="42977ACD1D3E431A9B65AF69AD3872C9"/>
    <w:rsid w:val="00E83216"/>
  </w:style>
  <w:style w:type="paragraph" w:customStyle="1" w:styleId="833704F7BCF44787B53AE3CC2DEDCA34">
    <w:name w:val="833704F7BCF44787B53AE3CC2DEDCA34"/>
    <w:rsid w:val="00E83216"/>
  </w:style>
  <w:style w:type="paragraph" w:customStyle="1" w:styleId="15619A4F94C5468DBACEF6BA17B72488">
    <w:name w:val="15619A4F94C5468DBACEF6BA17B72488"/>
    <w:rsid w:val="00E83216"/>
  </w:style>
  <w:style w:type="paragraph" w:customStyle="1" w:styleId="F8EA75065B8F4E66B33B60CB58B1E13C">
    <w:name w:val="F8EA75065B8F4E66B33B60CB58B1E13C"/>
    <w:rsid w:val="00E83216"/>
  </w:style>
  <w:style w:type="paragraph" w:customStyle="1" w:styleId="85FC36DE24C9478896189B63EE61F276">
    <w:name w:val="85FC36DE24C9478896189B63EE61F276"/>
    <w:rsid w:val="00E83216"/>
  </w:style>
  <w:style w:type="paragraph" w:customStyle="1" w:styleId="F6FC1581DE284CC69A8B4E6ADA57ABFD">
    <w:name w:val="F6FC1581DE284CC69A8B4E6ADA57ABFD"/>
    <w:rsid w:val="00E83216"/>
  </w:style>
  <w:style w:type="paragraph" w:customStyle="1" w:styleId="7BF7841E3DE24CF785493C519F71F2A6">
    <w:name w:val="7BF7841E3DE24CF785493C519F71F2A6"/>
    <w:rsid w:val="00E83216"/>
  </w:style>
  <w:style w:type="paragraph" w:customStyle="1" w:styleId="F08E520B0B22441D9498D9EB7A1547F8">
    <w:name w:val="F08E520B0B22441D9498D9EB7A1547F8"/>
    <w:rsid w:val="00E83216"/>
  </w:style>
  <w:style w:type="paragraph" w:customStyle="1" w:styleId="AF347BBFBF604F25AF370198FC9B6156">
    <w:name w:val="AF347BBFBF604F25AF370198FC9B6156"/>
    <w:rsid w:val="00E83216"/>
  </w:style>
  <w:style w:type="paragraph" w:customStyle="1" w:styleId="442BA814A9AB423AB4410590428DA976">
    <w:name w:val="442BA814A9AB423AB4410590428DA976"/>
    <w:rsid w:val="00E83216"/>
  </w:style>
  <w:style w:type="paragraph" w:customStyle="1" w:styleId="08FBC6E0A21B4F9BAD4FE223BE4F5352">
    <w:name w:val="08FBC6E0A21B4F9BAD4FE223BE4F5352"/>
    <w:rsid w:val="00E83216"/>
  </w:style>
  <w:style w:type="paragraph" w:customStyle="1" w:styleId="3B0966863A7344D2947F7094960D5B83">
    <w:name w:val="3B0966863A7344D2947F7094960D5B83"/>
    <w:rsid w:val="00E83216"/>
  </w:style>
  <w:style w:type="paragraph" w:customStyle="1" w:styleId="3F4785A8948C403498B44B1F7C0402CE">
    <w:name w:val="3F4785A8948C403498B44B1F7C0402CE"/>
    <w:rsid w:val="00E83216"/>
  </w:style>
  <w:style w:type="paragraph" w:customStyle="1" w:styleId="DECED3114D694593898FF8856BB3E969">
    <w:name w:val="DECED3114D694593898FF8856BB3E969"/>
    <w:rsid w:val="00E83216"/>
  </w:style>
  <w:style w:type="paragraph" w:customStyle="1" w:styleId="6A8D4F9497CC44D591CF03D8EBBD0EE9">
    <w:name w:val="6A8D4F9497CC44D591CF03D8EBBD0EE9"/>
    <w:rsid w:val="00E83216"/>
  </w:style>
  <w:style w:type="paragraph" w:customStyle="1" w:styleId="59FC88A76B23460A90E3BBDF23A3CA49">
    <w:name w:val="59FC88A76B23460A90E3BBDF23A3CA49"/>
    <w:rsid w:val="00E83216"/>
  </w:style>
  <w:style w:type="paragraph" w:customStyle="1" w:styleId="DFB05E00664C4C2AA802BC21D685D0ED">
    <w:name w:val="DFB05E00664C4C2AA802BC21D685D0ED"/>
    <w:rsid w:val="00E83216"/>
  </w:style>
  <w:style w:type="paragraph" w:customStyle="1" w:styleId="6E4371CF89024ADB8EF07577E1CF4159">
    <w:name w:val="6E4371CF89024ADB8EF07577E1CF4159"/>
    <w:rsid w:val="00E83216"/>
  </w:style>
  <w:style w:type="paragraph" w:customStyle="1" w:styleId="A13A3522A65B47F68D1A2499C6A89B2E">
    <w:name w:val="A13A3522A65B47F68D1A2499C6A89B2E"/>
    <w:rsid w:val="00E83216"/>
  </w:style>
  <w:style w:type="paragraph" w:customStyle="1" w:styleId="40363B4A7A374A77803DBF5CDDC49AD0">
    <w:name w:val="40363B4A7A374A77803DBF5CDDC49AD0"/>
    <w:rsid w:val="00E83216"/>
  </w:style>
  <w:style w:type="paragraph" w:customStyle="1" w:styleId="A6C159927DD74717A77F734019938207">
    <w:name w:val="A6C159927DD74717A77F734019938207"/>
    <w:rsid w:val="00E83216"/>
  </w:style>
  <w:style w:type="paragraph" w:customStyle="1" w:styleId="021DED4A88E248ED996CE75AA079ADA5">
    <w:name w:val="021DED4A88E248ED996CE75AA079ADA5"/>
    <w:rsid w:val="00E83216"/>
  </w:style>
  <w:style w:type="paragraph" w:customStyle="1" w:styleId="4100F1855F0C47AA8A2F73DBFFC1A2B9">
    <w:name w:val="4100F1855F0C47AA8A2F73DBFFC1A2B9"/>
    <w:rsid w:val="00E83216"/>
  </w:style>
  <w:style w:type="paragraph" w:customStyle="1" w:styleId="EFD5D00757884242931091CCEAD4562D">
    <w:name w:val="EFD5D00757884242931091CCEAD4562D"/>
    <w:rsid w:val="00E83216"/>
  </w:style>
  <w:style w:type="paragraph" w:customStyle="1" w:styleId="E5C398AF318147868BA874E9198DDF8B">
    <w:name w:val="E5C398AF318147868BA874E9198DDF8B"/>
    <w:rsid w:val="00E83216"/>
  </w:style>
  <w:style w:type="paragraph" w:customStyle="1" w:styleId="42B68366D5F9443B9AB303C974B5D7BB">
    <w:name w:val="42B68366D5F9443B9AB303C974B5D7BB"/>
    <w:rsid w:val="00E83216"/>
  </w:style>
  <w:style w:type="paragraph" w:customStyle="1" w:styleId="6A29C5E30F894FC6B1BF6B8670AD53B8">
    <w:name w:val="6A29C5E30F894FC6B1BF6B8670AD53B8"/>
    <w:rsid w:val="00E83216"/>
  </w:style>
  <w:style w:type="paragraph" w:customStyle="1" w:styleId="3C2E4E33969F4A428C11F91818773706">
    <w:name w:val="3C2E4E33969F4A428C11F91818773706"/>
    <w:rsid w:val="00E83216"/>
  </w:style>
  <w:style w:type="paragraph" w:customStyle="1" w:styleId="260C44E3D39247189ABEBADCA63692FB">
    <w:name w:val="260C44E3D39247189ABEBADCA63692FB"/>
    <w:rsid w:val="00E83216"/>
  </w:style>
  <w:style w:type="paragraph" w:customStyle="1" w:styleId="E8E19A699693435BBE8BE80878C75B61">
    <w:name w:val="E8E19A699693435BBE8BE80878C75B61"/>
    <w:rsid w:val="00E83216"/>
  </w:style>
  <w:style w:type="paragraph" w:customStyle="1" w:styleId="3FB2D589D79E4F64B33685171FCBA2D3">
    <w:name w:val="3FB2D589D79E4F64B33685171FCBA2D3"/>
    <w:rsid w:val="00E83216"/>
  </w:style>
  <w:style w:type="paragraph" w:customStyle="1" w:styleId="C96647F58DE343F48799684BF57B505B">
    <w:name w:val="C96647F58DE343F48799684BF57B505B"/>
    <w:rsid w:val="00E83216"/>
  </w:style>
  <w:style w:type="paragraph" w:customStyle="1" w:styleId="008300DA775F47F482F0A39CDAB7C31E">
    <w:name w:val="008300DA775F47F482F0A39CDAB7C31E"/>
    <w:rsid w:val="00E83216"/>
  </w:style>
  <w:style w:type="paragraph" w:customStyle="1" w:styleId="2F17455F618F47128C7027308954864D">
    <w:name w:val="2F17455F618F47128C7027308954864D"/>
    <w:rsid w:val="00E83216"/>
  </w:style>
  <w:style w:type="paragraph" w:customStyle="1" w:styleId="E2660D796FFA42278E1E7A9D400AF08D">
    <w:name w:val="E2660D796FFA42278E1E7A9D400AF08D"/>
    <w:rsid w:val="00E83216"/>
  </w:style>
  <w:style w:type="paragraph" w:customStyle="1" w:styleId="1A772ABD95E646DF94E61EB08C57CC99">
    <w:name w:val="1A772ABD95E646DF94E61EB08C57CC99"/>
    <w:rsid w:val="00E83216"/>
  </w:style>
  <w:style w:type="paragraph" w:customStyle="1" w:styleId="80478A113F70450B8A6A07574C201D71">
    <w:name w:val="80478A113F70450B8A6A07574C201D71"/>
    <w:rsid w:val="00E83216"/>
  </w:style>
  <w:style w:type="paragraph" w:customStyle="1" w:styleId="5082FE5BD8B84EA48FA39D4276F80278">
    <w:name w:val="5082FE5BD8B84EA48FA39D4276F80278"/>
    <w:rsid w:val="00E83216"/>
  </w:style>
  <w:style w:type="paragraph" w:customStyle="1" w:styleId="B5D6420D23094D23B33DA1E2149DBE2D">
    <w:name w:val="B5D6420D23094D23B33DA1E2149DBE2D"/>
    <w:rsid w:val="00E83216"/>
  </w:style>
  <w:style w:type="paragraph" w:customStyle="1" w:styleId="D78F4D6CD8EC46549389C679DADF8C66">
    <w:name w:val="D78F4D6CD8EC46549389C679DADF8C66"/>
    <w:rsid w:val="00E83216"/>
  </w:style>
  <w:style w:type="paragraph" w:customStyle="1" w:styleId="092D3CA330224988AE341B6F30851DC0">
    <w:name w:val="092D3CA330224988AE341B6F30851DC0"/>
    <w:rsid w:val="00E83216"/>
  </w:style>
  <w:style w:type="paragraph" w:customStyle="1" w:styleId="7B1B7B8B363F4F9EA2010BED649E7D7E">
    <w:name w:val="7B1B7B8B363F4F9EA2010BED649E7D7E"/>
    <w:rsid w:val="00E83216"/>
  </w:style>
  <w:style w:type="paragraph" w:customStyle="1" w:styleId="EDCE6FA3AA3E4DA68D0A6B0350652122">
    <w:name w:val="EDCE6FA3AA3E4DA68D0A6B0350652122"/>
    <w:rsid w:val="00E83216"/>
  </w:style>
  <w:style w:type="paragraph" w:customStyle="1" w:styleId="AE648F668D254202B474ECD32BF09A6C">
    <w:name w:val="AE648F668D254202B474ECD32BF09A6C"/>
    <w:rsid w:val="00E83216"/>
  </w:style>
  <w:style w:type="paragraph" w:customStyle="1" w:styleId="B6E791F3F34C4CFE9855DF2BE38F5A51">
    <w:name w:val="B6E791F3F34C4CFE9855DF2BE38F5A51"/>
    <w:rsid w:val="00E83216"/>
  </w:style>
  <w:style w:type="paragraph" w:customStyle="1" w:styleId="C8AE6DACACE2494AAD1288FD89739DC0">
    <w:name w:val="C8AE6DACACE2494AAD1288FD89739DC0"/>
    <w:rsid w:val="00E83216"/>
  </w:style>
  <w:style w:type="paragraph" w:customStyle="1" w:styleId="EA7931298E384E2F8E841D4EFF2CCA89">
    <w:name w:val="EA7931298E384E2F8E841D4EFF2CCA89"/>
    <w:rsid w:val="00E83216"/>
  </w:style>
  <w:style w:type="paragraph" w:customStyle="1" w:styleId="5F5D88DB43794D35BC8DBB50A88F731D">
    <w:name w:val="5F5D88DB43794D35BC8DBB50A88F731D"/>
    <w:rsid w:val="00E83216"/>
  </w:style>
  <w:style w:type="paragraph" w:customStyle="1" w:styleId="AED019F4729F42E18CE2D5C1F4CC5989">
    <w:name w:val="AED019F4729F42E18CE2D5C1F4CC5989"/>
    <w:rsid w:val="00E83216"/>
  </w:style>
  <w:style w:type="paragraph" w:customStyle="1" w:styleId="8BFBA3C90DF6433D80E46CC176353923">
    <w:name w:val="8BFBA3C90DF6433D80E46CC176353923"/>
    <w:rsid w:val="00E83216"/>
  </w:style>
  <w:style w:type="paragraph" w:customStyle="1" w:styleId="14ED28DFBFFC4C27A269957CB2B6214C">
    <w:name w:val="14ED28DFBFFC4C27A269957CB2B6214C"/>
    <w:rsid w:val="00921708"/>
  </w:style>
  <w:style w:type="paragraph" w:customStyle="1" w:styleId="CDE695761C284A939873E04000219522">
    <w:name w:val="CDE695761C284A939873E04000219522"/>
    <w:rsid w:val="00921708"/>
  </w:style>
  <w:style w:type="paragraph" w:customStyle="1" w:styleId="3F65EFEB9400412F9211568D0D8CD9CE">
    <w:name w:val="3F65EFEB9400412F9211568D0D8CD9CE"/>
    <w:rsid w:val="00921708"/>
  </w:style>
  <w:style w:type="paragraph" w:customStyle="1" w:styleId="F4BB5381A994446182AE4B621AA59F32">
    <w:name w:val="F4BB5381A994446182AE4B621AA59F32"/>
    <w:rsid w:val="00921708"/>
  </w:style>
  <w:style w:type="paragraph" w:customStyle="1" w:styleId="340EA98D53B04CD884E57EBE579E26E0">
    <w:name w:val="340EA98D53B04CD884E57EBE579E26E0"/>
    <w:rsid w:val="00921708"/>
  </w:style>
  <w:style w:type="paragraph" w:customStyle="1" w:styleId="289D437CDCE24C0DB93E2FE35DC89BEF">
    <w:name w:val="289D437CDCE24C0DB93E2FE35DC89BEF"/>
    <w:rsid w:val="00921708"/>
  </w:style>
  <w:style w:type="paragraph" w:customStyle="1" w:styleId="52160BC5539448DCAB97A41912162EBC">
    <w:name w:val="52160BC5539448DCAB97A41912162EBC"/>
    <w:rsid w:val="00921708"/>
  </w:style>
  <w:style w:type="paragraph" w:customStyle="1" w:styleId="23FAAA21A1534CACB54A12D3E1695BAA">
    <w:name w:val="23FAAA21A1534CACB54A12D3E1695BAA"/>
    <w:rsid w:val="00921708"/>
  </w:style>
  <w:style w:type="paragraph" w:customStyle="1" w:styleId="04961BB594C44CD4AE1A27F914AC1EB2">
    <w:name w:val="04961BB594C44CD4AE1A27F914AC1EB2"/>
    <w:rsid w:val="00921708"/>
  </w:style>
  <w:style w:type="paragraph" w:customStyle="1" w:styleId="DDC0108471BE4B51B8E0485AEE04FBAE">
    <w:name w:val="DDC0108471BE4B51B8E0485AEE04FBAE"/>
    <w:rsid w:val="00921708"/>
  </w:style>
  <w:style w:type="paragraph" w:customStyle="1" w:styleId="9B5B3A9351824DA88181B50D752CCA1C">
    <w:name w:val="9B5B3A9351824DA88181B50D752CCA1C"/>
    <w:rsid w:val="00921708"/>
  </w:style>
  <w:style w:type="paragraph" w:customStyle="1" w:styleId="B48B2B790CED4DAFB88278F89560A56A">
    <w:name w:val="B48B2B790CED4DAFB88278F89560A56A"/>
    <w:rsid w:val="00921708"/>
  </w:style>
  <w:style w:type="paragraph" w:customStyle="1" w:styleId="E08FC1EDC7DC48608C4B7AADD7EB735E">
    <w:name w:val="E08FC1EDC7DC48608C4B7AADD7EB735E"/>
    <w:rsid w:val="00921708"/>
  </w:style>
  <w:style w:type="paragraph" w:customStyle="1" w:styleId="8DE750126AF24979A523A88E8196EF53">
    <w:name w:val="8DE750126AF24979A523A88E8196EF53"/>
    <w:rsid w:val="00921708"/>
  </w:style>
  <w:style w:type="paragraph" w:customStyle="1" w:styleId="F0577DF6DD9A479EAB5E2982C2C4379B">
    <w:name w:val="F0577DF6DD9A479EAB5E2982C2C4379B"/>
    <w:rsid w:val="00921708"/>
  </w:style>
  <w:style w:type="paragraph" w:customStyle="1" w:styleId="8A7FFA0DB37641B8A1BC90DD0C0EECF5">
    <w:name w:val="8A7FFA0DB37641B8A1BC90DD0C0EECF5"/>
    <w:rsid w:val="00921708"/>
  </w:style>
  <w:style w:type="paragraph" w:customStyle="1" w:styleId="82A1502B5E374245A987E146E88C5925">
    <w:name w:val="82A1502B5E374245A987E146E88C5925"/>
    <w:rsid w:val="00921708"/>
  </w:style>
  <w:style w:type="paragraph" w:customStyle="1" w:styleId="E247A2FC0D054A9FAE269C90B330A08C">
    <w:name w:val="E247A2FC0D054A9FAE269C90B330A08C"/>
    <w:rsid w:val="00921708"/>
  </w:style>
  <w:style w:type="paragraph" w:customStyle="1" w:styleId="6C954D67E2BD4C219346FAFF9A09DA1E">
    <w:name w:val="6C954D67E2BD4C219346FAFF9A09DA1E"/>
    <w:rsid w:val="00921708"/>
  </w:style>
  <w:style w:type="paragraph" w:customStyle="1" w:styleId="A0C5526778934016894B438BD7B6FEFF">
    <w:name w:val="A0C5526778934016894B438BD7B6FEFF"/>
    <w:rsid w:val="00921708"/>
  </w:style>
  <w:style w:type="paragraph" w:customStyle="1" w:styleId="8B293B5974EC45D8A8D457AC1961CEFF">
    <w:name w:val="8B293B5974EC45D8A8D457AC1961CEFF"/>
    <w:rsid w:val="00921708"/>
  </w:style>
  <w:style w:type="paragraph" w:customStyle="1" w:styleId="37FDA64634694246AC7A5199780738B5">
    <w:name w:val="37FDA64634694246AC7A5199780738B5"/>
    <w:rsid w:val="00921708"/>
  </w:style>
  <w:style w:type="paragraph" w:customStyle="1" w:styleId="61D7147A172A4A578B7FEEE7F27F66B6">
    <w:name w:val="61D7147A172A4A578B7FEEE7F27F66B6"/>
    <w:rsid w:val="00921708"/>
  </w:style>
  <w:style w:type="paragraph" w:customStyle="1" w:styleId="EC90ECB8348A477B8B4496917368C54D8">
    <w:name w:val="EC90ECB8348A477B8B4496917368C54D8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8">
    <w:name w:val="395E430F493440FCAA8C5FBD22F281E18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624971DE6094E87909BB72BC998EBB02">
    <w:name w:val="7624971DE6094E87909BB72BC998EBB02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11988A1D181458196A04F61E333975B2">
    <w:name w:val="B11988A1D181458196A04F61E333975B2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8BED47AC2FD4F34B02F595C77EEC6F91">
    <w:name w:val="B8BED47AC2FD4F34B02F595C77EEC6F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10CA1EC61234C30B3BB01E7B778813A">
    <w:name w:val="210CA1EC61234C30B3BB01E7B778813A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B082BDFF90A44348A798FF8BC503AEC">
    <w:name w:val="AB082BDFF90A44348A798FF8BC503AEC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CDE3AA7AFC4AF4B644CC62FE484DBC">
    <w:name w:val="DBCDE3AA7AFC4AF4B644CC62FE484DBC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9495E481F9F49E99709D4A5A25C194E">
    <w:name w:val="09495E481F9F49E99709D4A5A25C194E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E5C656341D47EDA7EFCFEBA379E3F8">
    <w:name w:val="42E5C656341D47EDA7EFCFEBA379E3F8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35C70F404F34461A818B0F4531084681">
    <w:name w:val="E35C70F404F34461A818B0F453108468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1133EE524CB4822902442539DBBE7FB1">
    <w:name w:val="61133EE524CB4822902442539DBBE7FB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4DD69BF9D0461CA95A6E4A1704FC991">
    <w:name w:val="6F4DD69BF9D0461CA95A6E4A1704FC9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8730352AF704BD8929ABB52742CC62F1">
    <w:name w:val="A8730352AF704BD8929ABB52742CC62F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C8EB004B0A4BFE9EE0587F3E38900C1">
    <w:name w:val="CBC8EB004B0A4BFE9EE0587F3E38900C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9F501A7376E41BB9DEAA7EB76E6350C1">
    <w:name w:val="79F501A7376E41BB9DEAA7EB76E6350C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49239FE4764F32A4CF2B62B083CF0E1">
    <w:name w:val="7249239FE4764F32A4CF2B62B083CF0E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0771B65BC7C4B11A8BFF36FF84FAA0B1">
    <w:name w:val="F0771B65BC7C4B11A8BFF36FF84FAA0B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BC1817E205D49BB914534AECCF946E31">
    <w:name w:val="5BC1817E205D49BB914534AECCF946E3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030D9509D21462CAE71D3C16533EEB81">
    <w:name w:val="B030D9509D21462CAE71D3C16533EEB8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7035762502F4CA78B788FDA860DFABC1">
    <w:name w:val="77035762502F4CA78B788FDA860DFABC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7B47A888E84029BD546123FB7B5D271">
    <w:name w:val="DB7B47A888E84029BD546123FB7B5D27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E238F38BB7B4DCD9A357FB5311D8EA51">
    <w:name w:val="9E238F38BB7B4DCD9A357FB5311D8EA5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74510699F54E948B6A08216CAEAC301">
    <w:name w:val="7274510699F54E948B6A08216CAEAC30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0DD32C595104DBBA5ADE67DF242D53B1">
    <w:name w:val="90DD32C595104DBBA5ADE67DF242D53B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52EADE72884576A626132DCD4FC6C71">
    <w:name w:val="7F52EADE72884576A626132DCD4FC6C7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4A25F20E2124655AE776189CD3D6B9C1">
    <w:name w:val="94A25F20E2124655AE776189CD3D6B9C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71C6385A074B7AA86EC99A7F729B3C1">
    <w:name w:val="E571C6385A074B7AA86EC99A7F729B3C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977ACD1D3E431A9B65AF69AD3872C91">
    <w:name w:val="42977ACD1D3E431A9B65AF69AD3872C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3704F7BCF44787B53AE3CC2DEDCA341">
    <w:name w:val="833704F7BCF44787B53AE3CC2DEDCA34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8FBC6E0A21B4F9BAD4FE223BE4F53521">
    <w:name w:val="08FBC6E0A21B4F9BAD4FE223BE4F5352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B0966863A7344D2947F7094960D5B831">
    <w:name w:val="3B0966863A7344D2947F7094960D5B83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4785A8948C403498B44B1F7C0402CE1">
    <w:name w:val="3F4785A8948C403498B44B1F7C0402CE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ECED3114D694593898FF8856BB3E9691">
    <w:name w:val="DECED3114D694593898FF8856BB3E96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8D4F9497CC44D591CF03D8EBBD0EE91">
    <w:name w:val="6A8D4F9497CC44D591CF03D8EBBD0EE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9FC88A76B23460A90E3BBDF23A3CA491">
    <w:name w:val="59FC88A76B23460A90E3BBDF23A3CA4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FB05E00664C4C2AA802BC21D685D0ED1">
    <w:name w:val="DFB05E00664C4C2AA802BC21D685D0ED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E4371CF89024ADB8EF07577E1CF41591">
    <w:name w:val="6E4371CF89024ADB8EF07577E1CF415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13A3522A65B47F68D1A2499C6A89B2E1">
    <w:name w:val="A13A3522A65B47F68D1A2499C6A89B2E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0363B4A7A374A77803DBF5CDDC49AD01">
    <w:name w:val="40363B4A7A374A77803DBF5CDDC49AD0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6C159927DD74717A77F7340199382071">
    <w:name w:val="A6C159927DD74717A77F734019938207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21DED4A88E248ED996CE75AA079ADA51">
    <w:name w:val="021DED4A88E248ED996CE75AA079ADA5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00F1855F0C47AA8A2F73DBFFC1A2B91">
    <w:name w:val="4100F1855F0C47AA8A2F73DBFFC1A2B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FD5D00757884242931091CCEAD4562D1">
    <w:name w:val="EFD5D00757884242931091CCEAD4562D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C398AF318147868BA874E9198DDF8B1">
    <w:name w:val="E5C398AF318147868BA874E9198DDF8B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B68366D5F9443B9AB303C974B5D7BB1">
    <w:name w:val="42B68366D5F9443B9AB303C974B5D7BB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29C5E30F894FC6B1BF6B8670AD53B81">
    <w:name w:val="6A29C5E30F894FC6B1BF6B8670AD53B8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C2E4E33969F4A428C11F918187737061">
    <w:name w:val="3C2E4E33969F4A428C11F91818773706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60C44E3D39247189ABEBADCA63692FB1">
    <w:name w:val="260C44E3D39247189ABEBADCA63692FB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8E19A699693435BBE8BE80878C75B611">
    <w:name w:val="E8E19A699693435BBE8BE80878C75B61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B2D589D79E4F64B33685171FCBA2D31">
    <w:name w:val="3FB2D589D79E4F64B33685171FCBA2D3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96647F58DE343F48799684BF57B505B1">
    <w:name w:val="C96647F58DE343F48799684BF57B505B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08300DA775F47F482F0A39CDAB7C31E1">
    <w:name w:val="008300DA775F47F482F0A39CDAB7C31E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F17455F618F47128C7027308954864D1">
    <w:name w:val="2F17455F618F47128C7027308954864D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2660D796FFA42278E1E7A9D400AF08D1">
    <w:name w:val="E2660D796FFA42278E1E7A9D400AF08D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772ABD95E646DF94E61EB08C57CC991">
    <w:name w:val="1A772ABD95E646DF94E61EB08C57CC9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0478A113F70450B8A6A07574C201D711">
    <w:name w:val="80478A113F70450B8A6A07574C201D71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082FE5BD8B84EA48FA39D4276F802781">
    <w:name w:val="5082FE5BD8B84EA48FA39D4276F80278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5D6420D23094D23B33DA1E2149DBE2D1">
    <w:name w:val="B5D6420D23094D23B33DA1E2149DBE2D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78F4D6CD8EC46549389C679DADF8C661">
    <w:name w:val="D78F4D6CD8EC46549389C679DADF8C66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92D3CA330224988AE341B6F30851DC01">
    <w:name w:val="092D3CA330224988AE341B6F30851DC0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B1B7B8B363F4F9EA2010BED649E7D7E1">
    <w:name w:val="7B1B7B8B363F4F9EA2010BED649E7D7E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DCE6FA3AA3E4DA68D0A6B03506521221">
    <w:name w:val="EDCE6FA3AA3E4DA68D0A6B0350652122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648F668D254202B474ECD32BF09A6C1">
    <w:name w:val="AE648F668D254202B474ECD32BF09A6C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6E791F3F34C4CFE9855DF2BE38F5A511">
    <w:name w:val="B6E791F3F34C4CFE9855DF2BE38F5A51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8AE6DACACE2494AAD1288FD89739DC01">
    <w:name w:val="C8AE6DACACE2494AAD1288FD89739DC0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7931298E384E2F8E841D4EFF2CCA891">
    <w:name w:val="EA7931298E384E2F8E841D4EFF2CCA8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F5D88DB43794D35BC8DBB50A88F731D1">
    <w:name w:val="5F5D88DB43794D35BC8DBB50A88F731D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D019F4729F42E18CE2D5C1F4CC59891">
    <w:name w:val="AED019F4729F42E18CE2D5C1F4CC5989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BFBA3C90DF6433D80E46CC1763539231">
    <w:name w:val="8BFBA3C90DF6433D80E46CC176353923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DC0108471BE4B51B8E0485AEE04FBAE1">
    <w:name w:val="DDC0108471BE4B51B8E0485AEE04FBAE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DE750126AF24979A523A88E8196EF531">
    <w:name w:val="8DE750126AF24979A523A88E8196EF53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B293B5974EC45D8A8D457AC1961CEFF1">
    <w:name w:val="8B293B5974EC45D8A8D457AC1961CEFF1"/>
    <w:rsid w:val="00546CF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53A5D29E4404CBC8D9DB0924137FB9E">
    <w:name w:val="153A5D29E4404CBC8D9DB0924137FB9E"/>
    <w:rsid w:val="00B83820"/>
  </w:style>
  <w:style w:type="paragraph" w:customStyle="1" w:styleId="65F5F34897D140C7956ED4A3E3E8AB09">
    <w:name w:val="65F5F34897D140C7956ED4A3E3E8AB09"/>
    <w:rsid w:val="00B83820"/>
  </w:style>
  <w:style w:type="paragraph" w:customStyle="1" w:styleId="3792A12B7B0147F48E5D11B99B8F7255">
    <w:name w:val="3792A12B7B0147F48E5D11B99B8F7255"/>
    <w:rsid w:val="00B83820"/>
  </w:style>
  <w:style w:type="paragraph" w:customStyle="1" w:styleId="48582EC2C1B142FCBADCFEF3225B4C44">
    <w:name w:val="48582EC2C1B142FCBADCFEF3225B4C44"/>
    <w:rsid w:val="00B83820"/>
  </w:style>
  <w:style w:type="paragraph" w:customStyle="1" w:styleId="EC90ECB8348A477B8B4496917368C54D9">
    <w:name w:val="EC90ECB8348A477B8B4496917368C54D9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9">
    <w:name w:val="395E430F493440FCAA8C5FBD22F281E19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624971DE6094E87909BB72BC998EBB03">
    <w:name w:val="7624971DE6094E87909BB72BC998EBB03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11988A1D181458196A04F61E333975B3">
    <w:name w:val="B11988A1D181458196A04F61E333975B3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8BED47AC2FD4F34B02F595C77EEC6F92">
    <w:name w:val="B8BED47AC2FD4F34B02F595C77EEC6F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10CA1EC61234C30B3BB01E7B778813A1">
    <w:name w:val="210CA1EC61234C30B3BB01E7B778813A1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B082BDFF90A44348A798FF8BC503AEC1">
    <w:name w:val="AB082BDFF90A44348A798FF8BC503AEC1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CDE3AA7AFC4AF4B644CC62FE484DBC1">
    <w:name w:val="DBCDE3AA7AFC4AF4B644CC62FE484DBC1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35C70F404F34461A818B0F4531084682">
    <w:name w:val="E35C70F404F34461A818B0F453108468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1133EE524CB4822902442539DBBE7FB2">
    <w:name w:val="61133EE524CB4822902442539DBBE7FB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4DD69BF9D0461CA95A6E4A1704FC992">
    <w:name w:val="6F4DD69BF9D0461CA95A6E4A1704FC9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8730352AF704BD8929ABB52742CC62F2">
    <w:name w:val="A8730352AF704BD8929ABB52742CC62F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C8EB004B0A4BFE9EE0587F3E38900C2">
    <w:name w:val="CBC8EB004B0A4BFE9EE0587F3E38900C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9F501A7376E41BB9DEAA7EB76E6350C2">
    <w:name w:val="79F501A7376E41BB9DEAA7EB76E6350C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49239FE4764F32A4CF2B62B083CF0E2">
    <w:name w:val="7249239FE4764F32A4CF2B62B083CF0E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0771B65BC7C4B11A8BFF36FF84FAA0B2">
    <w:name w:val="F0771B65BC7C4B11A8BFF36FF84FAA0B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BC1817E205D49BB914534AECCF946E32">
    <w:name w:val="5BC1817E205D49BB914534AECCF946E3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030D9509D21462CAE71D3C16533EEB82">
    <w:name w:val="B030D9509D21462CAE71D3C16533EEB8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7035762502F4CA78B788FDA860DFABC2">
    <w:name w:val="77035762502F4CA78B788FDA860DFABC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7B47A888E84029BD546123FB7B5D272">
    <w:name w:val="DB7B47A888E84029BD546123FB7B5D27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E238F38BB7B4DCD9A357FB5311D8EA52">
    <w:name w:val="9E238F38BB7B4DCD9A357FB5311D8EA5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74510699F54E948B6A08216CAEAC302">
    <w:name w:val="7274510699F54E948B6A08216CAEAC30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0DD32C595104DBBA5ADE67DF242D53B2">
    <w:name w:val="90DD32C595104DBBA5ADE67DF242D53B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52EADE72884576A626132DCD4FC6C72">
    <w:name w:val="7F52EADE72884576A626132DCD4FC6C7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4A25F20E2124655AE776189CD3D6B9C2">
    <w:name w:val="94A25F20E2124655AE776189CD3D6B9C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71C6385A074B7AA86EC99A7F729B3C2">
    <w:name w:val="E571C6385A074B7AA86EC99A7F729B3C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977ACD1D3E431A9B65AF69AD3872C92">
    <w:name w:val="42977ACD1D3E431A9B65AF69AD3872C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3704F7BCF44787B53AE3CC2DEDCA342">
    <w:name w:val="833704F7BCF44787B53AE3CC2DEDCA34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8FBC6E0A21B4F9BAD4FE223BE4F53522">
    <w:name w:val="08FBC6E0A21B4F9BAD4FE223BE4F5352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B0966863A7344D2947F7094960D5B832">
    <w:name w:val="3B0966863A7344D2947F7094960D5B83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4785A8948C403498B44B1F7C0402CE2">
    <w:name w:val="3F4785A8948C403498B44B1F7C0402CE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ECED3114D694593898FF8856BB3E9692">
    <w:name w:val="DECED3114D694593898FF8856BB3E96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8D4F9497CC44D591CF03D8EBBD0EE92">
    <w:name w:val="6A8D4F9497CC44D591CF03D8EBBD0EE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9FC88A76B23460A90E3BBDF23A3CA492">
    <w:name w:val="59FC88A76B23460A90E3BBDF23A3CA4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FB05E00664C4C2AA802BC21D685D0ED2">
    <w:name w:val="DFB05E00664C4C2AA802BC21D685D0ED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E4371CF89024ADB8EF07577E1CF41592">
    <w:name w:val="6E4371CF89024ADB8EF07577E1CF415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13A3522A65B47F68D1A2499C6A89B2E2">
    <w:name w:val="A13A3522A65B47F68D1A2499C6A89B2E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0363B4A7A374A77803DBF5CDDC49AD02">
    <w:name w:val="40363B4A7A374A77803DBF5CDDC49AD0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6C159927DD74717A77F7340199382072">
    <w:name w:val="A6C159927DD74717A77F734019938207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21DED4A88E248ED996CE75AA079ADA52">
    <w:name w:val="021DED4A88E248ED996CE75AA079ADA5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00F1855F0C47AA8A2F73DBFFC1A2B92">
    <w:name w:val="4100F1855F0C47AA8A2F73DBFFC1A2B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FD5D00757884242931091CCEAD4562D2">
    <w:name w:val="EFD5D00757884242931091CCEAD4562D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C398AF318147868BA874E9198DDF8B2">
    <w:name w:val="E5C398AF318147868BA874E9198DDF8B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B68366D5F9443B9AB303C974B5D7BB2">
    <w:name w:val="42B68366D5F9443B9AB303C974B5D7BB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29C5E30F894FC6B1BF6B8670AD53B82">
    <w:name w:val="6A29C5E30F894FC6B1BF6B8670AD53B8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C2E4E33969F4A428C11F918187737062">
    <w:name w:val="3C2E4E33969F4A428C11F91818773706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60C44E3D39247189ABEBADCA63692FB2">
    <w:name w:val="260C44E3D39247189ABEBADCA63692FB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8E19A699693435BBE8BE80878C75B612">
    <w:name w:val="E8E19A699693435BBE8BE80878C75B61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B2D589D79E4F64B33685171FCBA2D32">
    <w:name w:val="3FB2D589D79E4F64B33685171FCBA2D3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96647F58DE343F48799684BF57B505B2">
    <w:name w:val="C96647F58DE343F48799684BF57B505B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08300DA775F47F482F0A39CDAB7C31E2">
    <w:name w:val="008300DA775F47F482F0A39CDAB7C31E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F17455F618F47128C7027308954864D2">
    <w:name w:val="2F17455F618F47128C7027308954864D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2660D796FFA42278E1E7A9D400AF08D2">
    <w:name w:val="E2660D796FFA42278E1E7A9D400AF08D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772ABD95E646DF94E61EB08C57CC992">
    <w:name w:val="1A772ABD95E646DF94E61EB08C57CC9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0478A113F70450B8A6A07574C201D712">
    <w:name w:val="80478A113F70450B8A6A07574C201D71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082FE5BD8B84EA48FA39D4276F802782">
    <w:name w:val="5082FE5BD8B84EA48FA39D4276F80278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5D6420D23094D23B33DA1E2149DBE2D2">
    <w:name w:val="B5D6420D23094D23B33DA1E2149DBE2D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78F4D6CD8EC46549389C679DADF8C662">
    <w:name w:val="D78F4D6CD8EC46549389C679DADF8C66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92D3CA330224988AE341B6F30851DC02">
    <w:name w:val="092D3CA330224988AE341B6F30851DC0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B1B7B8B363F4F9EA2010BED649E7D7E2">
    <w:name w:val="7B1B7B8B363F4F9EA2010BED649E7D7E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DCE6FA3AA3E4DA68D0A6B03506521222">
    <w:name w:val="EDCE6FA3AA3E4DA68D0A6B0350652122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648F668D254202B474ECD32BF09A6C2">
    <w:name w:val="AE648F668D254202B474ECD32BF09A6C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6E791F3F34C4CFE9855DF2BE38F5A512">
    <w:name w:val="B6E791F3F34C4CFE9855DF2BE38F5A51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8AE6DACACE2494AAD1288FD89739DC02">
    <w:name w:val="C8AE6DACACE2494AAD1288FD89739DC0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7931298E384E2F8E841D4EFF2CCA892">
    <w:name w:val="EA7931298E384E2F8E841D4EFF2CCA8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F5D88DB43794D35BC8DBB50A88F731D2">
    <w:name w:val="5F5D88DB43794D35BC8DBB50A88F731D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D019F4729F42E18CE2D5C1F4CC59892">
    <w:name w:val="AED019F4729F42E18CE2D5C1F4CC5989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BFBA3C90DF6433D80E46CC1763539232">
    <w:name w:val="8BFBA3C90DF6433D80E46CC176353923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792A12B7B0147F48E5D11B99B8F72551">
    <w:name w:val="3792A12B7B0147F48E5D11B99B8F72551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8582EC2C1B142FCBADCFEF3225B4C441">
    <w:name w:val="48582EC2C1B142FCBADCFEF3225B4C441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DC0108471BE4B51B8E0485AEE04FBAE2">
    <w:name w:val="DDC0108471BE4B51B8E0485AEE04FBAE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DE750126AF24979A523A88E8196EF532">
    <w:name w:val="8DE750126AF24979A523A88E8196EF53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B293B5974EC45D8A8D457AC1961CEFF2">
    <w:name w:val="8B293B5974EC45D8A8D457AC1961CEFF2"/>
    <w:rsid w:val="00B8382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C90ECB8348A477B8B4496917368C54D10">
    <w:name w:val="EC90ECB8348A477B8B4496917368C54D10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10">
    <w:name w:val="395E430F493440FCAA8C5FBD22F281E110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624971DE6094E87909BB72BC998EBB04">
    <w:name w:val="7624971DE6094E87909BB72BC998EBB04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11988A1D181458196A04F61E333975B4">
    <w:name w:val="B11988A1D181458196A04F61E333975B4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8BED47AC2FD4F34B02F595C77EEC6F93">
    <w:name w:val="B8BED47AC2FD4F34B02F595C77EEC6F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10CA1EC61234C30B3BB01E7B778813A2">
    <w:name w:val="210CA1EC61234C30B3BB01E7B778813A2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B082BDFF90A44348A798FF8BC503AEC2">
    <w:name w:val="AB082BDFF90A44348A798FF8BC503AEC2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CDE3AA7AFC4AF4B644CC62FE484DBC2">
    <w:name w:val="DBCDE3AA7AFC4AF4B644CC62FE484DBC2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35C70F404F34461A818B0F4531084683">
    <w:name w:val="E35C70F404F34461A818B0F453108468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1133EE524CB4822902442539DBBE7FB3">
    <w:name w:val="61133EE524CB4822902442539DBBE7FB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4DD69BF9D0461CA95A6E4A1704FC993">
    <w:name w:val="6F4DD69BF9D0461CA95A6E4A1704FC9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8730352AF704BD8929ABB52742CC62F3">
    <w:name w:val="A8730352AF704BD8929ABB52742CC62F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C8EB004B0A4BFE9EE0587F3E38900C3">
    <w:name w:val="CBC8EB004B0A4BFE9EE0587F3E38900C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9F501A7376E41BB9DEAA7EB76E6350C3">
    <w:name w:val="79F501A7376E41BB9DEAA7EB76E6350C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49239FE4764F32A4CF2B62B083CF0E3">
    <w:name w:val="7249239FE4764F32A4CF2B62B083CF0E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0771B65BC7C4B11A8BFF36FF84FAA0B3">
    <w:name w:val="F0771B65BC7C4B11A8BFF36FF84FAA0B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BC1817E205D49BB914534AECCF946E33">
    <w:name w:val="5BC1817E205D49BB914534AECCF946E3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030D9509D21462CAE71D3C16533EEB83">
    <w:name w:val="B030D9509D21462CAE71D3C16533EEB8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7035762502F4CA78B788FDA860DFABC3">
    <w:name w:val="77035762502F4CA78B788FDA860DFABC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7B47A888E84029BD546123FB7B5D273">
    <w:name w:val="DB7B47A888E84029BD546123FB7B5D27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E238F38BB7B4DCD9A357FB5311D8EA53">
    <w:name w:val="9E238F38BB7B4DCD9A357FB5311D8EA5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74510699F54E948B6A08216CAEAC303">
    <w:name w:val="7274510699F54E948B6A08216CAEAC30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0DD32C595104DBBA5ADE67DF242D53B3">
    <w:name w:val="90DD32C595104DBBA5ADE67DF242D53B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52EADE72884576A626132DCD4FC6C73">
    <w:name w:val="7F52EADE72884576A626132DCD4FC6C7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4A25F20E2124655AE776189CD3D6B9C3">
    <w:name w:val="94A25F20E2124655AE776189CD3D6B9C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71C6385A074B7AA86EC99A7F729B3C3">
    <w:name w:val="E571C6385A074B7AA86EC99A7F729B3C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977ACD1D3E431A9B65AF69AD3872C93">
    <w:name w:val="42977ACD1D3E431A9B65AF69AD3872C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3704F7BCF44787B53AE3CC2DEDCA343">
    <w:name w:val="833704F7BCF44787B53AE3CC2DEDCA34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8FBC6E0A21B4F9BAD4FE223BE4F53523">
    <w:name w:val="08FBC6E0A21B4F9BAD4FE223BE4F5352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B0966863A7344D2947F7094960D5B833">
    <w:name w:val="3B0966863A7344D2947F7094960D5B83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4785A8948C403498B44B1F7C0402CE3">
    <w:name w:val="3F4785A8948C403498B44B1F7C0402CE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ECED3114D694593898FF8856BB3E9693">
    <w:name w:val="DECED3114D694593898FF8856BB3E96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8D4F9497CC44D591CF03D8EBBD0EE93">
    <w:name w:val="6A8D4F9497CC44D591CF03D8EBBD0EE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9FC88A76B23460A90E3BBDF23A3CA493">
    <w:name w:val="59FC88A76B23460A90E3BBDF23A3CA4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FB05E00664C4C2AA802BC21D685D0ED3">
    <w:name w:val="DFB05E00664C4C2AA802BC21D685D0ED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E4371CF89024ADB8EF07577E1CF41593">
    <w:name w:val="6E4371CF89024ADB8EF07577E1CF415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13A3522A65B47F68D1A2499C6A89B2E3">
    <w:name w:val="A13A3522A65B47F68D1A2499C6A89B2E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0363B4A7A374A77803DBF5CDDC49AD03">
    <w:name w:val="40363B4A7A374A77803DBF5CDDC49AD0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6C159927DD74717A77F7340199382073">
    <w:name w:val="A6C159927DD74717A77F734019938207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21DED4A88E248ED996CE75AA079ADA53">
    <w:name w:val="021DED4A88E248ED996CE75AA079ADA5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00F1855F0C47AA8A2F73DBFFC1A2B93">
    <w:name w:val="4100F1855F0C47AA8A2F73DBFFC1A2B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FD5D00757884242931091CCEAD4562D3">
    <w:name w:val="EFD5D00757884242931091CCEAD4562D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C398AF318147868BA874E9198DDF8B3">
    <w:name w:val="E5C398AF318147868BA874E9198DDF8B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B68366D5F9443B9AB303C974B5D7BB3">
    <w:name w:val="42B68366D5F9443B9AB303C974B5D7BB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29C5E30F894FC6B1BF6B8670AD53B83">
    <w:name w:val="6A29C5E30F894FC6B1BF6B8670AD53B8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C2E4E33969F4A428C11F918187737063">
    <w:name w:val="3C2E4E33969F4A428C11F91818773706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60C44E3D39247189ABEBADCA63692FB3">
    <w:name w:val="260C44E3D39247189ABEBADCA63692FB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8E19A699693435BBE8BE80878C75B613">
    <w:name w:val="E8E19A699693435BBE8BE80878C75B61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B2D589D79E4F64B33685171FCBA2D33">
    <w:name w:val="3FB2D589D79E4F64B33685171FCBA2D3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96647F58DE343F48799684BF57B505B3">
    <w:name w:val="C96647F58DE343F48799684BF57B505B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08300DA775F47F482F0A39CDAB7C31E3">
    <w:name w:val="008300DA775F47F482F0A39CDAB7C31E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F17455F618F47128C7027308954864D3">
    <w:name w:val="2F17455F618F47128C7027308954864D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2660D796FFA42278E1E7A9D400AF08D3">
    <w:name w:val="E2660D796FFA42278E1E7A9D400AF08D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772ABD95E646DF94E61EB08C57CC993">
    <w:name w:val="1A772ABD95E646DF94E61EB08C57CC9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0478A113F70450B8A6A07574C201D713">
    <w:name w:val="80478A113F70450B8A6A07574C201D71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082FE5BD8B84EA48FA39D4276F802783">
    <w:name w:val="5082FE5BD8B84EA48FA39D4276F80278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5D6420D23094D23B33DA1E2149DBE2D3">
    <w:name w:val="B5D6420D23094D23B33DA1E2149DBE2D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78F4D6CD8EC46549389C679DADF8C663">
    <w:name w:val="D78F4D6CD8EC46549389C679DADF8C66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92D3CA330224988AE341B6F30851DC03">
    <w:name w:val="092D3CA330224988AE341B6F30851DC0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B1B7B8B363F4F9EA2010BED649E7D7E3">
    <w:name w:val="7B1B7B8B363F4F9EA2010BED649E7D7E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DCE6FA3AA3E4DA68D0A6B03506521223">
    <w:name w:val="EDCE6FA3AA3E4DA68D0A6B0350652122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648F668D254202B474ECD32BF09A6C3">
    <w:name w:val="AE648F668D254202B474ECD32BF09A6C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6E791F3F34C4CFE9855DF2BE38F5A513">
    <w:name w:val="B6E791F3F34C4CFE9855DF2BE38F5A51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8AE6DACACE2494AAD1288FD89739DC03">
    <w:name w:val="C8AE6DACACE2494AAD1288FD89739DC0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7931298E384E2F8E841D4EFF2CCA893">
    <w:name w:val="EA7931298E384E2F8E841D4EFF2CCA8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F5D88DB43794D35BC8DBB50A88F731D3">
    <w:name w:val="5F5D88DB43794D35BC8DBB50A88F731D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D019F4729F42E18CE2D5C1F4CC59893">
    <w:name w:val="AED019F4729F42E18CE2D5C1F4CC5989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BFBA3C90DF6433D80E46CC1763539233">
    <w:name w:val="8BFBA3C90DF6433D80E46CC176353923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792A12B7B0147F48E5D11B99B8F72552">
    <w:name w:val="3792A12B7B0147F48E5D11B99B8F72552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8582EC2C1B142FCBADCFEF3225B4C442">
    <w:name w:val="48582EC2C1B142FCBADCFEF3225B4C442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DC0108471BE4B51B8E0485AEE04FBAE3">
    <w:name w:val="DDC0108471BE4B51B8E0485AEE04FBAE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DE750126AF24979A523A88E8196EF533">
    <w:name w:val="8DE750126AF24979A523A88E8196EF533"/>
    <w:rsid w:val="00910BF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C90ECB8348A477B8B4496917368C54D11">
    <w:name w:val="EC90ECB8348A477B8B4496917368C54D11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11">
    <w:name w:val="395E430F493440FCAA8C5FBD22F281E111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624971DE6094E87909BB72BC998EBB05">
    <w:name w:val="7624971DE6094E87909BB72BC998EBB0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11988A1D181458196A04F61E333975B5">
    <w:name w:val="B11988A1D181458196A04F61E333975B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8BED47AC2FD4F34B02F595C77EEC6F94">
    <w:name w:val="B8BED47AC2FD4F34B02F595C77EEC6F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10CA1EC61234C30B3BB01E7B778813A3">
    <w:name w:val="210CA1EC61234C30B3BB01E7B778813A3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B082BDFF90A44348A798FF8BC503AEC3">
    <w:name w:val="AB082BDFF90A44348A798FF8BC503AEC3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CDE3AA7AFC4AF4B644CC62FE484DBC3">
    <w:name w:val="DBCDE3AA7AFC4AF4B644CC62FE484DBC3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35C70F404F34461A818B0F4531084684">
    <w:name w:val="E35C70F404F34461A818B0F453108468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1133EE524CB4822902442539DBBE7FB4">
    <w:name w:val="61133EE524CB4822902442539DBBE7FB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4DD69BF9D0461CA95A6E4A1704FC994">
    <w:name w:val="6F4DD69BF9D0461CA95A6E4A1704FC9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8730352AF704BD8929ABB52742CC62F4">
    <w:name w:val="A8730352AF704BD8929ABB52742CC62F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C8EB004B0A4BFE9EE0587F3E38900C4">
    <w:name w:val="CBC8EB004B0A4BFE9EE0587F3E38900C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9F501A7376E41BB9DEAA7EB76E6350C4">
    <w:name w:val="79F501A7376E41BB9DEAA7EB76E6350C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49239FE4764F32A4CF2B62B083CF0E4">
    <w:name w:val="7249239FE4764F32A4CF2B62B083CF0E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0771B65BC7C4B11A8BFF36FF84FAA0B4">
    <w:name w:val="F0771B65BC7C4B11A8BFF36FF84FAA0B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BC1817E205D49BB914534AECCF946E34">
    <w:name w:val="5BC1817E205D49BB914534AECCF946E3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030D9509D21462CAE71D3C16533EEB84">
    <w:name w:val="B030D9509D21462CAE71D3C16533EEB8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7035762502F4CA78B788FDA860DFABC4">
    <w:name w:val="77035762502F4CA78B788FDA860DFABC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7B47A888E84029BD546123FB7B5D274">
    <w:name w:val="DB7B47A888E84029BD546123FB7B5D27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E238F38BB7B4DCD9A357FB5311D8EA54">
    <w:name w:val="9E238F38BB7B4DCD9A357FB5311D8EA5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74510699F54E948B6A08216CAEAC304">
    <w:name w:val="7274510699F54E948B6A08216CAEAC30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0DD32C595104DBBA5ADE67DF242D53B4">
    <w:name w:val="90DD32C595104DBBA5ADE67DF242D53B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52EADE72884576A626132DCD4FC6C74">
    <w:name w:val="7F52EADE72884576A626132DCD4FC6C7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4A25F20E2124655AE776189CD3D6B9C4">
    <w:name w:val="94A25F20E2124655AE776189CD3D6B9C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71C6385A074B7AA86EC99A7F729B3C4">
    <w:name w:val="E571C6385A074B7AA86EC99A7F729B3C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977ACD1D3E431A9B65AF69AD3872C94">
    <w:name w:val="42977ACD1D3E431A9B65AF69AD3872C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3704F7BCF44787B53AE3CC2DEDCA344">
    <w:name w:val="833704F7BCF44787B53AE3CC2DEDCA34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8FBC6E0A21B4F9BAD4FE223BE4F53524">
    <w:name w:val="08FBC6E0A21B4F9BAD4FE223BE4F5352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B0966863A7344D2947F7094960D5B834">
    <w:name w:val="3B0966863A7344D2947F7094960D5B83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4785A8948C403498B44B1F7C0402CE4">
    <w:name w:val="3F4785A8948C403498B44B1F7C0402CE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ECED3114D694593898FF8856BB3E9694">
    <w:name w:val="DECED3114D694593898FF8856BB3E96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8D4F9497CC44D591CF03D8EBBD0EE94">
    <w:name w:val="6A8D4F9497CC44D591CF03D8EBBD0EE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9FC88A76B23460A90E3BBDF23A3CA494">
    <w:name w:val="59FC88A76B23460A90E3BBDF23A3CA4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FB05E00664C4C2AA802BC21D685D0ED4">
    <w:name w:val="DFB05E00664C4C2AA802BC21D685D0ED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E4371CF89024ADB8EF07577E1CF41594">
    <w:name w:val="6E4371CF89024ADB8EF07577E1CF415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13A3522A65B47F68D1A2499C6A89B2E4">
    <w:name w:val="A13A3522A65B47F68D1A2499C6A89B2E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0363B4A7A374A77803DBF5CDDC49AD04">
    <w:name w:val="40363B4A7A374A77803DBF5CDDC49AD0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6C159927DD74717A77F7340199382074">
    <w:name w:val="A6C159927DD74717A77F734019938207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21DED4A88E248ED996CE75AA079ADA54">
    <w:name w:val="021DED4A88E248ED996CE75AA079ADA5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00F1855F0C47AA8A2F73DBFFC1A2B94">
    <w:name w:val="4100F1855F0C47AA8A2F73DBFFC1A2B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FD5D00757884242931091CCEAD4562D4">
    <w:name w:val="EFD5D00757884242931091CCEAD4562D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C398AF318147868BA874E9198DDF8B4">
    <w:name w:val="E5C398AF318147868BA874E9198DDF8B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B68366D5F9443B9AB303C974B5D7BB4">
    <w:name w:val="42B68366D5F9443B9AB303C974B5D7BB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29C5E30F894FC6B1BF6B8670AD53B84">
    <w:name w:val="6A29C5E30F894FC6B1BF6B8670AD53B8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C2E4E33969F4A428C11F918187737064">
    <w:name w:val="3C2E4E33969F4A428C11F91818773706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60C44E3D39247189ABEBADCA63692FB4">
    <w:name w:val="260C44E3D39247189ABEBADCA63692FB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8E19A699693435BBE8BE80878C75B614">
    <w:name w:val="E8E19A699693435BBE8BE80878C75B61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B2D589D79E4F64B33685171FCBA2D34">
    <w:name w:val="3FB2D589D79E4F64B33685171FCBA2D3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96647F58DE343F48799684BF57B505B4">
    <w:name w:val="C96647F58DE343F48799684BF57B505B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08300DA775F47F482F0A39CDAB7C31E4">
    <w:name w:val="008300DA775F47F482F0A39CDAB7C31E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F17455F618F47128C7027308954864D4">
    <w:name w:val="2F17455F618F47128C7027308954864D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2660D796FFA42278E1E7A9D400AF08D4">
    <w:name w:val="E2660D796FFA42278E1E7A9D400AF08D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772ABD95E646DF94E61EB08C57CC994">
    <w:name w:val="1A772ABD95E646DF94E61EB08C57CC9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0478A113F70450B8A6A07574C201D714">
    <w:name w:val="80478A113F70450B8A6A07574C201D71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082FE5BD8B84EA48FA39D4276F802784">
    <w:name w:val="5082FE5BD8B84EA48FA39D4276F80278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5D6420D23094D23B33DA1E2149DBE2D4">
    <w:name w:val="B5D6420D23094D23B33DA1E2149DBE2D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78F4D6CD8EC46549389C679DADF8C664">
    <w:name w:val="D78F4D6CD8EC46549389C679DADF8C66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92D3CA330224988AE341B6F30851DC04">
    <w:name w:val="092D3CA330224988AE341B6F30851DC0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B1B7B8B363F4F9EA2010BED649E7D7E4">
    <w:name w:val="7B1B7B8B363F4F9EA2010BED649E7D7E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DCE6FA3AA3E4DA68D0A6B03506521224">
    <w:name w:val="EDCE6FA3AA3E4DA68D0A6B0350652122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648F668D254202B474ECD32BF09A6C4">
    <w:name w:val="AE648F668D254202B474ECD32BF09A6C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6E791F3F34C4CFE9855DF2BE38F5A514">
    <w:name w:val="B6E791F3F34C4CFE9855DF2BE38F5A51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8AE6DACACE2494AAD1288FD89739DC04">
    <w:name w:val="C8AE6DACACE2494AAD1288FD89739DC0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7931298E384E2F8E841D4EFF2CCA894">
    <w:name w:val="EA7931298E384E2F8E841D4EFF2CCA8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F5D88DB43794D35BC8DBB50A88F731D4">
    <w:name w:val="5F5D88DB43794D35BC8DBB50A88F731D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D019F4729F42E18CE2D5C1F4CC59894">
    <w:name w:val="AED019F4729F42E18CE2D5C1F4CC5989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BFBA3C90DF6433D80E46CC1763539234">
    <w:name w:val="8BFBA3C90DF6433D80E46CC176353923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C90ECB8348A477B8B4496917368C54D12">
    <w:name w:val="EC90ECB8348A477B8B4496917368C54D12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12">
    <w:name w:val="395E430F493440FCAA8C5FBD22F281E112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624971DE6094E87909BB72BC998EBB06">
    <w:name w:val="7624971DE6094E87909BB72BC998EBB06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11988A1D181458196A04F61E333975B6">
    <w:name w:val="B11988A1D181458196A04F61E333975B6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8BED47AC2FD4F34B02F595C77EEC6F95">
    <w:name w:val="B8BED47AC2FD4F34B02F595C77EEC6F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10CA1EC61234C30B3BB01E7B778813A4">
    <w:name w:val="210CA1EC61234C30B3BB01E7B778813A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B082BDFF90A44348A798FF8BC503AEC4">
    <w:name w:val="AB082BDFF90A44348A798FF8BC503AEC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CDE3AA7AFC4AF4B644CC62FE484DBC4">
    <w:name w:val="DBCDE3AA7AFC4AF4B644CC62FE484DBC4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35C70F404F34461A818B0F4531084685">
    <w:name w:val="E35C70F404F34461A818B0F453108468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1133EE524CB4822902442539DBBE7FB5">
    <w:name w:val="61133EE524CB4822902442539DBBE7FB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4DD69BF9D0461CA95A6E4A1704FC995">
    <w:name w:val="6F4DD69BF9D0461CA95A6E4A1704FC9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8730352AF704BD8929ABB52742CC62F5">
    <w:name w:val="A8730352AF704BD8929ABB52742CC62F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CAD5217833D413691C4BA653946912D">
    <w:name w:val="3CAD5217833D413691C4BA653946912D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C8EB004B0A4BFE9EE0587F3E38900C5">
    <w:name w:val="CBC8EB004B0A4BFE9EE0587F3E38900C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9F501A7376E41BB9DEAA7EB76E6350C5">
    <w:name w:val="79F501A7376E41BB9DEAA7EB76E6350C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49239FE4764F32A4CF2B62B083CF0E5">
    <w:name w:val="7249239FE4764F32A4CF2B62B083CF0E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0771B65BC7C4B11A8BFF36FF84FAA0B5">
    <w:name w:val="F0771B65BC7C4B11A8BFF36FF84FAA0B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BC1817E205D49BB914534AECCF946E35">
    <w:name w:val="5BC1817E205D49BB914534AECCF946E3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030D9509D21462CAE71D3C16533EEB85">
    <w:name w:val="B030D9509D21462CAE71D3C16533EEB8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7035762502F4CA78B788FDA860DFABC5">
    <w:name w:val="77035762502F4CA78B788FDA860DFABC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7B47A888E84029BD546123FB7B5D275">
    <w:name w:val="DB7B47A888E84029BD546123FB7B5D27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E238F38BB7B4DCD9A357FB5311D8EA55">
    <w:name w:val="9E238F38BB7B4DCD9A357FB5311D8EA5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74510699F54E948B6A08216CAEAC305">
    <w:name w:val="7274510699F54E948B6A08216CAEAC30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0DD32C595104DBBA5ADE67DF242D53B5">
    <w:name w:val="90DD32C595104DBBA5ADE67DF242D53B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52EADE72884576A626132DCD4FC6C75">
    <w:name w:val="7F52EADE72884576A626132DCD4FC6C7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4A25F20E2124655AE776189CD3D6B9C5">
    <w:name w:val="94A25F20E2124655AE776189CD3D6B9C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71C6385A074B7AA86EC99A7F729B3C5">
    <w:name w:val="E571C6385A074B7AA86EC99A7F729B3C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977ACD1D3E431A9B65AF69AD3872C95">
    <w:name w:val="42977ACD1D3E431A9B65AF69AD3872C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3704F7BCF44787B53AE3CC2DEDCA345">
    <w:name w:val="833704F7BCF44787B53AE3CC2DEDCA34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8FBC6E0A21B4F9BAD4FE223BE4F53525">
    <w:name w:val="08FBC6E0A21B4F9BAD4FE223BE4F5352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B0966863A7344D2947F7094960D5B835">
    <w:name w:val="3B0966863A7344D2947F7094960D5B83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4785A8948C403498B44B1F7C0402CE5">
    <w:name w:val="3F4785A8948C403498B44B1F7C0402CE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ECED3114D694593898FF8856BB3E9695">
    <w:name w:val="DECED3114D694593898FF8856BB3E96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8D4F9497CC44D591CF03D8EBBD0EE95">
    <w:name w:val="6A8D4F9497CC44D591CF03D8EBBD0EE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9FC88A76B23460A90E3BBDF23A3CA495">
    <w:name w:val="59FC88A76B23460A90E3BBDF23A3CA4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FB05E00664C4C2AA802BC21D685D0ED5">
    <w:name w:val="DFB05E00664C4C2AA802BC21D685D0ED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E4371CF89024ADB8EF07577E1CF41595">
    <w:name w:val="6E4371CF89024ADB8EF07577E1CF415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13A3522A65B47F68D1A2499C6A89B2E5">
    <w:name w:val="A13A3522A65B47F68D1A2499C6A89B2E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0363B4A7A374A77803DBF5CDDC49AD05">
    <w:name w:val="40363B4A7A374A77803DBF5CDDC49AD0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6C159927DD74717A77F7340199382075">
    <w:name w:val="A6C159927DD74717A77F734019938207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21DED4A88E248ED996CE75AA079ADA55">
    <w:name w:val="021DED4A88E248ED996CE75AA079ADA5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00F1855F0C47AA8A2F73DBFFC1A2B95">
    <w:name w:val="4100F1855F0C47AA8A2F73DBFFC1A2B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FD5D00757884242931091CCEAD4562D5">
    <w:name w:val="EFD5D00757884242931091CCEAD4562D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C398AF318147868BA874E9198DDF8B5">
    <w:name w:val="E5C398AF318147868BA874E9198DDF8B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B68366D5F9443B9AB303C974B5D7BB5">
    <w:name w:val="42B68366D5F9443B9AB303C974B5D7BB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29C5E30F894FC6B1BF6B8670AD53B85">
    <w:name w:val="6A29C5E30F894FC6B1BF6B8670AD53B8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C2E4E33969F4A428C11F918187737065">
    <w:name w:val="3C2E4E33969F4A428C11F91818773706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60C44E3D39247189ABEBADCA63692FB5">
    <w:name w:val="260C44E3D39247189ABEBADCA63692FB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8E19A699693435BBE8BE80878C75B615">
    <w:name w:val="E8E19A699693435BBE8BE80878C75B61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B2D589D79E4F64B33685171FCBA2D35">
    <w:name w:val="3FB2D589D79E4F64B33685171FCBA2D3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96647F58DE343F48799684BF57B505B5">
    <w:name w:val="C96647F58DE343F48799684BF57B505B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08300DA775F47F482F0A39CDAB7C31E5">
    <w:name w:val="008300DA775F47F482F0A39CDAB7C31E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F17455F618F47128C7027308954864D5">
    <w:name w:val="2F17455F618F47128C7027308954864D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2660D796FFA42278E1E7A9D400AF08D5">
    <w:name w:val="E2660D796FFA42278E1E7A9D400AF08D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772ABD95E646DF94E61EB08C57CC995">
    <w:name w:val="1A772ABD95E646DF94E61EB08C57CC9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0478A113F70450B8A6A07574C201D715">
    <w:name w:val="80478A113F70450B8A6A07574C201D71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082FE5BD8B84EA48FA39D4276F802785">
    <w:name w:val="5082FE5BD8B84EA48FA39D4276F80278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5D6420D23094D23B33DA1E2149DBE2D5">
    <w:name w:val="B5D6420D23094D23B33DA1E2149DBE2D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78F4D6CD8EC46549389C679DADF8C665">
    <w:name w:val="D78F4D6CD8EC46549389C679DADF8C66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92D3CA330224988AE341B6F30851DC05">
    <w:name w:val="092D3CA330224988AE341B6F30851DC0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B1B7B8B363F4F9EA2010BED649E7D7E5">
    <w:name w:val="7B1B7B8B363F4F9EA2010BED649E7D7E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DCE6FA3AA3E4DA68D0A6B03506521225">
    <w:name w:val="EDCE6FA3AA3E4DA68D0A6B0350652122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648F668D254202B474ECD32BF09A6C5">
    <w:name w:val="AE648F668D254202B474ECD32BF09A6C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6E791F3F34C4CFE9855DF2BE38F5A515">
    <w:name w:val="B6E791F3F34C4CFE9855DF2BE38F5A51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8AE6DACACE2494AAD1288FD89739DC05">
    <w:name w:val="C8AE6DACACE2494AAD1288FD89739DC0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7931298E384E2F8E841D4EFF2CCA895">
    <w:name w:val="EA7931298E384E2F8E841D4EFF2CCA8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F5D88DB43794D35BC8DBB50A88F731D5">
    <w:name w:val="5F5D88DB43794D35BC8DBB50A88F731D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D019F4729F42E18CE2D5C1F4CC59895">
    <w:name w:val="AED019F4729F42E18CE2D5C1F4CC5989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BFBA3C90DF6433D80E46CC1763539235">
    <w:name w:val="8BFBA3C90DF6433D80E46CC1763539235"/>
    <w:rsid w:val="00940D3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E9D4968B0B14187AB71E489E0F9063D">
    <w:name w:val="8E9D4968B0B14187AB71E489E0F9063D"/>
    <w:rsid w:val="00C1572D"/>
  </w:style>
  <w:style w:type="paragraph" w:customStyle="1" w:styleId="EC90ECB8348A477B8B4496917368C54D13">
    <w:name w:val="EC90ECB8348A477B8B4496917368C54D13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95E430F493440FCAA8C5FBD22F281E113">
    <w:name w:val="395E430F493440FCAA8C5FBD22F281E113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624971DE6094E87909BB72BC998EBB07">
    <w:name w:val="7624971DE6094E87909BB72BC998EBB07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11988A1D181458196A04F61E333975B7">
    <w:name w:val="B11988A1D181458196A04F61E333975B7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8BED47AC2FD4F34B02F595C77EEC6F96">
    <w:name w:val="B8BED47AC2FD4F34B02F595C77EEC6F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10CA1EC61234C30B3BB01E7B778813A5">
    <w:name w:val="210CA1EC61234C30B3BB01E7B778813A5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B082BDFF90A44348A798FF8BC503AEC5">
    <w:name w:val="AB082BDFF90A44348A798FF8BC503AEC5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CDE3AA7AFC4AF4B644CC62FE484DBC5">
    <w:name w:val="DBCDE3AA7AFC4AF4B644CC62FE484DBC5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35C70F404F34461A818B0F4531084686">
    <w:name w:val="E35C70F404F34461A818B0F453108468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1133EE524CB4822902442539DBBE7FB6">
    <w:name w:val="61133EE524CB4822902442539DBBE7FB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F4DD69BF9D0461CA95A6E4A1704FC996">
    <w:name w:val="6F4DD69BF9D0461CA95A6E4A1704FC9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8730352AF704BD8929ABB52742CC62F6">
    <w:name w:val="A8730352AF704BD8929ABB52742CC62F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C8EB004B0A4BFE9EE0587F3E38900C6">
    <w:name w:val="CBC8EB004B0A4BFE9EE0587F3E38900C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9F501A7376E41BB9DEAA7EB76E6350C6">
    <w:name w:val="79F501A7376E41BB9DEAA7EB76E6350C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49239FE4764F32A4CF2B62B083CF0E6">
    <w:name w:val="7249239FE4764F32A4CF2B62B083CF0E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0771B65BC7C4B11A8BFF36FF84FAA0B6">
    <w:name w:val="F0771B65BC7C4B11A8BFF36FF84FAA0B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BC1817E205D49BB914534AECCF946E36">
    <w:name w:val="5BC1817E205D49BB914534AECCF946E3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030D9509D21462CAE71D3C16533EEB86">
    <w:name w:val="B030D9509D21462CAE71D3C16533EEB8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7035762502F4CA78B788FDA860DFABC6">
    <w:name w:val="77035762502F4CA78B788FDA860DFABC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7B47A888E84029BD546123FB7B5D276">
    <w:name w:val="DB7B47A888E84029BD546123FB7B5D27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E238F38BB7B4DCD9A357FB5311D8EA56">
    <w:name w:val="9E238F38BB7B4DCD9A357FB5311D8EA5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274510699F54E948B6A08216CAEAC306">
    <w:name w:val="7274510699F54E948B6A08216CAEAC30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0DD32C595104DBBA5ADE67DF242D53B6">
    <w:name w:val="90DD32C595104DBBA5ADE67DF242D53B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52EADE72884576A626132DCD4FC6C76">
    <w:name w:val="7F52EADE72884576A626132DCD4FC6C7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4A25F20E2124655AE776189CD3D6B9C6">
    <w:name w:val="94A25F20E2124655AE776189CD3D6B9C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71C6385A074B7AA86EC99A7F729B3C6">
    <w:name w:val="E571C6385A074B7AA86EC99A7F729B3C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977ACD1D3E431A9B65AF69AD3872C96">
    <w:name w:val="42977ACD1D3E431A9B65AF69AD3872C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3704F7BCF44787B53AE3CC2DEDCA346">
    <w:name w:val="833704F7BCF44787B53AE3CC2DEDCA34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8FBC6E0A21B4F9BAD4FE223BE4F53526">
    <w:name w:val="08FBC6E0A21B4F9BAD4FE223BE4F5352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B0966863A7344D2947F7094960D5B836">
    <w:name w:val="3B0966863A7344D2947F7094960D5B83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4785A8948C403498B44B1F7C0402CE6">
    <w:name w:val="3F4785A8948C403498B44B1F7C0402CE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E9D4968B0B14187AB71E489E0F9063D1">
    <w:name w:val="8E9D4968B0B14187AB71E489E0F9063D1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8D4F9497CC44D591CF03D8EBBD0EE96">
    <w:name w:val="6A8D4F9497CC44D591CF03D8EBBD0EE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9FC88A76B23460A90E3BBDF23A3CA496">
    <w:name w:val="59FC88A76B23460A90E3BBDF23A3CA4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FB05E00664C4C2AA802BC21D685D0ED6">
    <w:name w:val="DFB05E00664C4C2AA802BC21D685D0ED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E4371CF89024ADB8EF07577E1CF41596">
    <w:name w:val="6E4371CF89024ADB8EF07577E1CF415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13A3522A65B47F68D1A2499C6A89B2E6">
    <w:name w:val="A13A3522A65B47F68D1A2499C6A89B2E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0363B4A7A374A77803DBF5CDDC49AD06">
    <w:name w:val="40363B4A7A374A77803DBF5CDDC49AD0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6C159927DD74717A77F7340199382076">
    <w:name w:val="A6C159927DD74717A77F734019938207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21DED4A88E248ED996CE75AA079ADA56">
    <w:name w:val="021DED4A88E248ED996CE75AA079ADA5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00F1855F0C47AA8A2F73DBFFC1A2B96">
    <w:name w:val="4100F1855F0C47AA8A2F73DBFFC1A2B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FD5D00757884242931091CCEAD4562D6">
    <w:name w:val="EFD5D00757884242931091CCEAD4562D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5C398AF318147868BA874E9198DDF8B6">
    <w:name w:val="E5C398AF318147868BA874E9198DDF8B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2B68366D5F9443B9AB303C974B5D7BB6">
    <w:name w:val="42B68366D5F9443B9AB303C974B5D7BB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A29C5E30F894FC6B1BF6B8670AD53B86">
    <w:name w:val="6A29C5E30F894FC6B1BF6B8670AD53B8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C2E4E33969F4A428C11F918187737066">
    <w:name w:val="3C2E4E33969F4A428C11F91818773706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60C44E3D39247189ABEBADCA63692FB6">
    <w:name w:val="260C44E3D39247189ABEBADCA63692FB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8E19A699693435BBE8BE80878C75B616">
    <w:name w:val="E8E19A699693435BBE8BE80878C75B61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FB2D589D79E4F64B33685171FCBA2D36">
    <w:name w:val="3FB2D589D79E4F64B33685171FCBA2D3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96647F58DE343F48799684BF57B505B6">
    <w:name w:val="C96647F58DE343F48799684BF57B505B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08300DA775F47F482F0A39CDAB7C31E6">
    <w:name w:val="008300DA775F47F482F0A39CDAB7C31E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F17455F618F47128C7027308954864D6">
    <w:name w:val="2F17455F618F47128C7027308954864D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2660D796FFA42278E1E7A9D400AF08D6">
    <w:name w:val="E2660D796FFA42278E1E7A9D400AF08D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772ABD95E646DF94E61EB08C57CC996">
    <w:name w:val="1A772ABD95E646DF94E61EB08C57CC9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0478A113F70450B8A6A07574C201D716">
    <w:name w:val="80478A113F70450B8A6A07574C201D71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082FE5BD8B84EA48FA39D4276F802786">
    <w:name w:val="5082FE5BD8B84EA48FA39D4276F80278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5D6420D23094D23B33DA1E2149DBE2D6">
    <w:name w:val="B5D6420D23094D23B33DA1E2149DBE2D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78F4D6CD8EC46549389C679DADF8C666">
    <w:name w:val="D78F4D6CD8EC46549389C679DADF8C66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92D3CA330224988AE341B6F30851DC06">
    <w:name w:val="092D3CA330224988AE341B6F30851DC0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B1B7B8B363F4F9EA2010BED649E7D7E6">
    <w:name w:val="7B1B7B8B363F4F9EA2010BED649E7D7E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DCE6FA3AA3E4DA68D0A6B03506521226">
    <w:name w:val="EDCE6FA3AA3E4DA68D0A6B0350652122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648F668D254202B474ECD32BF09A6C6">
    <w:name w:val="AE648F668D254202B474ECD32BF09A6C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6E791F3F34C4CFE9855DF2BE38F5A516">
    <w:name w:val="B6E791F3F34C4CFE9855DF2BE38F5A51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8AE6DACACE2494AAD1288FD89739DC06">
    <w:name w:val="C8AE6DACACE2494AAD1288FD89739DC0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7931298E384E2F8E841D4EFF2CCA896">
    <w:name w:val="EA7931298E384E2F8E841D4EFF2CCA8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F5D88DB43794D35BC8DBB50A88F731D6">
    <w:name w:val="5F5D88DB43794D35BC8DBB50A88F731D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ED019F4729F42E18CE2D5C1F4CC59896">
    <w:name w:val="AED019F4729F42E18CE2D5C1F4CC5989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BFBA3C90DF6433D80E46CC1763539236">
    <w:name w:val="8BFBA3C90DF6433D80E46CC1763539236"/>
    <w:rsid w:val="00C1572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C6D7ABB7AAB42E39A707BB248D67F69">
    <w:name w:val="2C6D7ABB7AAB42E39A707BB248D67F69"/>
    <w:rsid w:val="00C1572D"/>
  </w:style>
  <w:style w:type="paragraph" w:customStyle="1" w:styleId="544B637E10C749A2BAC36B09CCE195D9">
    <w:name w:val="544B637E10C749A2BAC36B09CCE195D9"/>
    <w:rsid w:val="00C1572D"/>
  </w:style>
  <w:style w:type="paragraph" w:customStyle="1" w:styleId="A33D9BDB72FD48E2BFFB893CC1E60E43">
    <w:name w:val="A33D9BDB72FD48E2BFFB893CC1E60E43"/>
    <w:rsid w:val="00C1572D"/>
  </w:style>
  <w:style w:type="paragraph" w:customStyle="1" w:styleId="536627C8103244BABBBB0FBB4BB61E3F">
    <w:name w:val="536627C8103244BABBBB0FBB4BB61E3F"/>
    <w:rsid w:val="00C1572D"/>
  </w:style>
  <w:style w:type="paragraph" w:customStyle="1" w:styleId="A44F2DD7AF5244438E369878FAF3EEC2">
    <w:name w:val="A44F2DD7AF5244438E369878FAF3EEC2"/>
    <w:rsid w:val="00C1572D"/>
  </w:style>
  <w:style w:type="paragraph" w:customStyle="1" w:styleId="406FAD2174D44685BFE928A245E1A52A">
    <w:name w:val="406FAD2174D44685BFE928A245E1A52A"/>
    <w:rsid w:val="00C1572D"/>
  </w:style>
  <w:style w:type="paragraph" w:customStyle="1" w:styleId="0DD6614192144A5E913B69F87DF89D4D">
    <w:name w:val="0DD6614192144A5E913B69F87DF89D4D"/>
    <w:rsid w:val="00C1572D"/>
  </w:style>
  <w:style w:type="paragraph" w:customStyle="1" w:styleId="32B01CE652434137A96452082AC530C0">
    <w:name w:val="32B01CE652434137A96452082AC530C0"/>
    <w:rsid w:val="00C1572D"/>
  </w:style>
  <w:style w:type="paragraph" w:customStyle="1" w:styleId="15E9919C9195443FAC18224E9060698F">
    <w:name w:val="15E9919C9195443FAC18224E9060698F"/>
    <w:rsid w:val="00C1572D"/>
  </w:style>
  <w:style w:type="paragraph" w:customStyle="1" w:styleId="E1A54BEC88D14DE6885CD98736866DD5">
    <w:name w:val="E1A54BEC88D14DE6885CD98736866DD5"/>
    <w:rsid w:val="00C1572D"/>
  </w:style>
  <w:style w:type="paragraph" w:customStyle="1" w:styleId="5C3C4EC59AE2499084BDA1B416B973E2">
    <w:name w:val="5C3C4EC59AE2499084BDA1B416B973E2"/>
    <w:rsid w:val="00C1572D"/>
  </w:style>
  <w:style w:type="paragraph" w:customStyle="1" w:styleId="6452DCFACCC34A2F9F3A6BEDB6549591">
    <w:name w:val="6452DCFACCC34A2F9F3A6BEDB6549591"/>
    <w:rsid w:val="00C1572D"/>
  </w:style>
  <w:style w:type="paragraph" w:customStyle="1" w:styleId="7A875CFD079E43FF869C70CA4D0B65D4">
    <w:name w:val="7A875CFD079E43FF869C70CA4D0B65D4"/>
    <w:rsid w:val="00C1572D"/>
  </w:style>
  <w:style w:type="paragraph" w:customStyle="1" w:styleId="AAED50BE83E0433A94B3BA0EEED90A9A">
    <w:name w:val="AAED50BE83E0433A94B3BA0EEED90A9A"/>
    <w:rsid w:val="00C1572D"/>
  </w:style>
  <w:style w:type="paragraph" w:customStyle="1" w:styleId="5D637C2A3E29417594130E60D0B78DA1">
    <w:name w:val="5D637C2A3E29417594130E60D0B78DA1"/>
    <w:rsid w:val="00C1572D"/>
  </w:style>
  <w:style w:type="paragraph" w:customStyle="1" w:styleId="4776CAD69B2046C283BBA04D246E6E15">
    <w:name w:val="4776CAD69B2046C283BBA04D246E6E15"/>
    <w:rsid w:val="00C1572D"/>
  </w:style>
  <w:style w:type="paragraph" w:customStyle="1" w:styleId="2D2203EBCDFE4798808896F773238DC5">
    <w:name w:val="2D2203EBCDFE4798808896F773238DC5"/>
    <w:rsid w:val="00C1572D"/>
  </w:style>
  <w:style w:type="paragraph" w:customStyle="1" w:styleId="13E407DD10874544A6921AA4160AB305">
    <w:name w:val="13E407DD10874544A6921AA4160AB305"/>
    <w:rsid w:val="00C1572D"/>
  </w:style>
  <w:style w:type="paragraph" w:customStyle="1" w:styleId="9A2AE1F6D7F74B0FAC979D8708B3E36E">
    <w:name w:val="9A2AE1F6D7F74B0FAC979D8708B3E36E"/>
    <w:rsid w:val="00C1572D"/>
  </w:style>
  <w:style w:type="paragraph" w:customStyle="1" w:styleId="13CDB81BA88B466C8D35EDF06D6B6F18">
    <w:name w:val="13CDB81BA88B466C8D35EDF06D6B6F18"/>
    <w:rsid w:val="00C1572D"/>
  </w:style>
  <w:style w:type="paragraph" w:customStyle="1" w:styleId="B7E9A20330E242B0AABD00F3D861C586">
    <w:name w:val="B7E9A20330E242B0AABD00F3D861C586"/>
    <w:rsid w:val="00C1572D"/>
  </w:style>
  <w:style w:type="paragraph" w:customStyle="1" w:styleId="143768645C3441F081D0573137B6BC9F">
    <w:name w:val="143768645C3441F081D0573137B6BC9F"/>
    <w:rsid w:val="00C1572D"/>
  </w:style>
  <w:style w:type="paragraph" w:customStyle="1" w:styleId="7BD9E7D9B9C142C2A5ABB9C68C52CC2D">
    <w:name w:val="7BD9E7D9B9C142C2A5ABB9C68C52CC2D"/>
    <w:rsid w:val="00C1572D"/>
  </w:style>
  <w:style w:type="paragraph" w:customStyle="1" w:styleId="B9FCBA917892422FBDD0AA994F8BA2B8">
    <w:name w:val="B9FCBA917892422FBDD0AA994F8BA2B8"/>
    <w:rsid w:val="00C1572D"/>
  </w:style>
  <w:style w:type="paragraph" w:customStyle="1" w:styleId="B8BD47D4956C4D63A58E3C779F9C5545">
    <w:name w:val="B8BD47D4956C4D63A58E3C779F9C5545"/>
    <w:rsid w:val="00C1572D"/>
  </w:style>
  <w:style w:type="paragraph" w:customStyle="1" w:styleId="40EA15D172BA43FFBF0C6619715FDE9D">
    <w:name w:val="40EA15D172BA43FFBF0C6619715FDE9D"/>
    <w:rsid w:val="00C1572D"/>
  </w:style>
  <w:style w:type="paragraph" w:customStyle="1" w:styleId="1BF40C0347254024BCDC8625FFE59B9D">
    <w:name w:val="1BF40C0347254024BCDC8625FFE59B9D"/>
    <w:rsid w:val="00C1572D"/>
  </w:style>
  <w:style w:type="paragraph" w:customStyle="1" w:styleId="101B1A7B50034004A84E1AA647A0BB10">
    <w:name w:val="101B1A7B50034004A84E1AA647A0BB10"/>
    <w:rsid w:val="00C1572D"/>
  </w:style>
  <w:style w:type="paragraph" w:customStyle="1" w:styleId="8E770225E4464A9CBCA69B06E73A8E8D">
    <w:name w:val="8E770225E4464A9CBCA69B06E73A8E8D"/>
    <w:rsid w:val="00C1572D"/>
  </w:style>
  <w:style w:type="paragraph" w:customStyle="1" w:styleId="343CE9C5D7DC4F8082A16F92B95AB6F4">
    <w:name w:val="343CE9C5D7DC4F8082A16F92B95AB6F4"/>
    <w:rsid w:val="00C1572D"/>
  </w:style>
  <w:style w:type="paragraph" w:customStyle="1" w:styleId="1D36604C08524642A1E5D0D534140858">
    <w:name w:val="1D36604C08524642A1E5D0D534140858"/>
    <w:rsid w:val="00C1572D"/>
  </w:style>
  <w:style w:type="paragraph" w:customStyle="1" w:styleId="D52134B614444A16ABBF4DC734785A1C">
    <w:name w:val="D52134B614444A16ABBF4DC734785A1C"/>
    <w:rsid w:val="00C1572D"/>
  </w:style>
  <w:style w:type="paragraph" w:customStyle="1" w:styleId="01364544E6614448ABBBB5997886BD87">
    <w:name w:val="01364544E6614448ABBBB5997886BD87"/>
    <w:rsid w:val="00C1572D"/>
  </w:style>
  <w:style w:type="paragraph" w:customStyle="1" w:styleId="8E52534D35FE4DC4B77242C3B0F8D6EE">
    <w:name w:val="8E52534D35FE4DC4B77242C3B0F8D6EE"/>
    <w:rsid w:val="00C1572D"/>
  </w:style>
  <w:style w:type="paragraph" w:customStyle="1" w:styleId="5D05BFD03E114EEB86E0AD7D8809A0A1">
    <w:name w:val="5D05BFD03E114EEB86E0AD7D8809A0A1"/>
    <w:rsid w:val="00C1572D"/>
  </w:style>
  <w:style w:type="paragraph" w:customStyle="1" w:styleId="D596D8BE302C4B7CB920AB70916437D2">
    <w:name w:val="D596D8BE302C4B7CB920AB70916437D2"/>
    <w:rsid w:val="00C1572D"/>
  </w:style>
  <w:style w:type="paragraph" w:customStyle="1" w:styleId="DEE1365BD05B44E896672E02AD8489F4">
    <w:name w:val="DEE1365BD05B44E896672E02AD8489F4"/>
    <w:rsid w:val="00C1572D"/>
  </w:style>
  <w:style w:type="paragraph" w:customStyle="1" w:styleId="1C628E3D2D1D48E1A1A84D0577E0F439">
    <w:name w:val="1C628E3D2D1D48E1A1A84D0577E0F439"/>
    <w:rsid w:val="00C1572D"/>
  </w:style>
  <w:style w:type="paragraph" w:customStyle="1" w:styleId="1A97C0B6897D495B853C9CEDEAC2A91F">
    <w:name w:val="1A97C0B6897D495B853C9CEDEAC2A91F"/>
    <w:rsid w:val="00C1572D"/>
  </w:style>
  <w:style w:type="paragraph" w:customStyle="1" w:styleId="5F099D7132214D67A5DBC771818D1510">
    <w:name w:val="5F099D7132214D67A5DBC771818D1510"/>
    <w:rsid w:val="00C1572D"/>
  </w:style>
  <w:style w:type="paragraph" w:customStyle="1" w:styleId="90431D46C0444A23BC7769A61A3CEA15">
    <w:name w:val="90431D46C0444A23BC7769A61A3CEA15"/>
    <w:rsid w:val="00C1572D"/>
  </w:style>
  <w:style w:type="paragraph" w:customStyle="1" w:styleId="0D86B7F40D2D46CEA911B46838E4D2EE">
    <w:name w:val="0D86B7F40D2D46CEA911B46838E4D2EE"/>
    <w:rsid w:val="00C1572D"/>
  </w:style>
  <w:style w:type="paragraph" w:customStyle="1" w:styleId="C5C35E1411A44D52BCBF6339886577E4">
    <w:name w:val="C5C35E1411A44D52BCBF6339886577E4"/>
    <w:rsid w:val="00C1572D"/>
  </w:style>
  <w:style w:type="paragraph" w:customStyle="1" w:styleId="E82DB672F0E046DFA47494959CF7B0E9">
    <w:name w:val="E82DB672F0E046DFA47494959CF7B0E9"/>
    <w:rsid w:val="00C1572D"/>
  </w:style>
  <w:style w:type="paragraph" w:customStyle="1" w:styleId="EB9A332A11C54F6A9EA5240270A08C58">
    <w:name w:val="EB9A332A11C54F6A9EA5240270A08C58"/>
    <w:rsid w:val="00C1572D"/>
  </w:style>
  <w:style w:type="paragraph" w:customStyle="1" w:styleId="2034A06381FF4AB295F5356FCE3D06E7">
    <w:name w:val="2034A06381FF4AB295F5356FCE3D06E7"/>
    <w:rsid w:val="00C1572D"/>
  </w:style>
  <w:style w:type="paragraph" w:customStyle="1" w:styleId="CF755E10427C470FBAC4D4F3537C38D8">
    <w:name w:val="CF755E10427C470FBAC4D4F3537C38D8"/>
    <w:rsid w:val="00C1572D"/>
  </w:style>
  <w:style w:type="paragraph" w:customStyle="1" w:styleId="C095400C390F42CCB01D420CB000720E">
    <w:name w:val="C095400C390F42CCB01D420CB000720E"/>
    <w:rsid w:val="00C1572D"/>
  </w:style>
  <w:style w:type="paragraph" w:customStyle="1" w:styleId="384C2B7949F44AC3B65E5E3EF01C6DC3">
    <w:name w:val="384C2B7949F44AC3B65E5E3EF01C6DC3"/>
    <w:rsid w:val="00C1572D"/>
  </w:style>
  <w:style w:type="paragraph" w:customStyle="1" w:styleId="CE2FFE1649FD43249124928AC1670976">
    <w:name w:val="CE2FFE1649FD43249124928AC1670976"/>
    <w:rsid w:val="00C1572D"/>
  </w:style>
  <w:style w:type="paragraph" w:customStyle="1" w:styleId="F268AA33D7CA4BC5932BE3DECD067B45">
    <w:name w:val="F268AA33D7CA4BC5932BE3DECD067B45"/>
    <w:rsid w:val="00C1572D"/>
  </w:style>
  <w:style w:type="paragraph" w:customStyle="1" w:styleId="A21DF8326E7540DAB61D2214CEA7E151">
    <w:name w:val="A21DF8326E7540DAB61D2214CEA7E151"/>
    <w:rsid w:val="00C1572D"/>
  </w:style>
  <w:style w:type="paragraph" w:customStyle="1" w:styleId="A4C35166A08B43E3A5951A89BFD6D6F7">
    <w:name w:val="A4C35166A08B43E3A5951A89BFD6D6F7"/>
    <w:rsid w:val="00C1572D"/>
  </w:style>
  <w:style w:type="paragraph" w:customStyle="1" w:styleId="A5A4714BA8924861BB700A3D29460E6F">
    <w:name w:val="A5A4714BA8924861BB700A3D29460E6F"/>
    <w:rsid w:val="00C1572D"/>
  </w:style>
  <w:style w:type="paragraph" w:customStyle="1" w:styleId="43A57050B30C4D839574C9A374D55E09">
    <w:name w:val="43A57050B30C4D839574C9A374D55E09"/>
    <w:rsid w:val="00C1572D"/>
  </w:style>
  <w:style w:type="paragraph" w:customStyle="1" w:styleId="347AC7C7EF494999AA661C51B2BAF9DE">
    <w:name w:val="347AC7C7EF494999AA661C51B2BAF9DE"/>
    <w:rsid w:val="00C1572D"/>
  </w:style>
  <w:style w:type="paragraph" w:customStyle="1" w:styleId="8192F19C60704772AAA13314DA6FF9D0">
    <w:name w:val="8192F19C60704772AAA13314DA6FF9D0"/>
    <w:rsid w:val="00C1572D"/>
  </w:style>
  <w:style w:type="paragraph" w:customStyle="1" w:styleId="8F82357D36994EC28B247D77785E3F5C">
    <w:name w:val="8F82357D36994EC28B247D77785E3F5C"/>
    <w:rsid w:val="00C157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41765FD-4FAE-44C0-912C-BFBD9806F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4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2019-07-08T21:47:00Z</dcterms:created>
  <dcterms:modified xsi:type="dcterms:W3CDTF">2019-07-10T16:37:00Z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